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485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A5C1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A5C1C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5C1C" w:rsidRPr="000A5C1C">
              <w:rPr>
                <w:szCs w:val="28"/>
              </w:rPr>
              <w:t>1247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A5C1C" w:rsidP="000A5C1C">
            <w:pPr>
              <w:ind w:left="-105"/>
              <w:jc w:val="both"/>
              <w:rPr>
                <w:lang w:val="en-US"/>
              </w:rPr>
            </w:pPr>
            <w:r w:rsidRPr="000A5C1C">
              <w:t xml:space="preserve">О проекте закона Приморского края </w:t>
            </w:r>
            <w:r w:rsidRPr="000A5C1C">
              <w:rPr>
                <w:szCs w:val="28"/>
              </w:rPr>
              <w:t>"О внесении изменений в статью 41 Закона Приморского края</w:t>
            </w:r>
            <w:r>
              <w:rPr>
                <w:szCs w:val="28"/>
              </w:rPr>
              <w:t xml:space="preserve"> </w:t>
            </w:r>
            <w:r w:rsidRPr="000A5C1C">
              <w:rPr>
                <w:szCs w:val="28"/>
              </w:rPr>
              <w:t>"О</w:t>
            </w:r>
            <w:r>
              <w:rPr>
                <w:szCs w:val="28"/>
              </w:rPr>
              <w:t xml:space="preserve"> </w:t>
            </w:r>
            <w:r w:rsidRPr="000A5C1C">
              <w:rPr>
                <w:szCs w:val="28"/>
              </w:rPr>
              <w:t xml:space="preserve">здравоохранении в </w:t>
            </w:r>
            <w:proofErr w:type="gramStart"/>
            <w:r w:rsidRPr="000A5C1C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0A5C1C">
              <w:rPr>
                <w:szCs w:val="28"/>
              </w:rPr>
              <w:t>морском</w:t>
            </w:r>
            <w:proofErr w:type="gramEnd"/>
            <w:r w:rsidRPr="000A5C1C">
              <w:rPr>
                <w:szCs w:val="28"/>
              </w:rPr>
              <w:t xml:space="preserve"> крае"</w:t>
            </w:r>
          </w:p>
        </w:tc>
      </w:tr>
    </w:tbl>
    <w:p w:rsidR="000B3FB2" w:rsidRDefault="000B3FB2"/>
    <w:p w:rsidR="000A5C1C" w:rsidRPr="000A5C1C" w:rsidRDefault="000A5C1C" w:rsidP="000A5C1C">
      <w:pPr>
        <w:ind w:firstLine="720"/>
      </w:pPr>
      <w:r w:rsidRPr="000A5C1C">
        <w:t xml:space="preserve">Законодательное Собрание Приморского края </w:t>
      </w:r>
    </w:p>
    <w:p w:rsidR="000A5C1C" w:rsidRPr="000A5C1C" w:rsidRDefault="000A5C1C" w:rsidP="000A5C1C"/>
    <w:p w:rsidR="000A5C1C" w:rsidRPr="000A5C1C" w:rsidRDefault="000A5C1C" w:rsidP="000A5C1C">
      <w:r w:rsidRPr="000A5C1C">
        <w:t>ПОСТАНОВЛЯЕТ:</w:t>
      </w:r>
    </w:p>
    <w:p w:rsidR="000A5C1C" w:rsidRPr="000A5C1C" w:rsidRDefault="000A5C1C" w:rsidP="000A5C1C"/>
    <w:p w:rsidR="000A5C1C" w:rsidRPr="000A5C1C" w:rsidRDefault="000A5C1C" w:rsidP="000A5C1C">
      <w:pPr>
        <w:jc w:val="both"/>
      </w:pPr>
      <w:r w:rsidRPr="000A5C1C">
        <w:tab/>
        <w:t xml:space="preserve">1.Принять проект закона Приморского края </w:t>
      </w:r>
      <w:r w:rsidRPr="000A5C1C">
        <w:rPr>
          <w:szCs w:val="28"/>
        </w:rPr>
        <w:t xml:space="preserve">"О внесении изменений </w:t>
      </w:r>
      <w:r w:rsidRPr="000A5C1C">
        <w:rPr>
          <w:szCs w:val="28"/>
        </w:rPr>
        <w:br/>
        <w:t xml:space="preserve">в статью 41 Закона Приморского края "О здравоохранении в Приморском крае" </w:t>
      </w:r>
      <w:r w:rsidRPr="000A5C1C">
        <w:rPr>
          <w:color w:val="000000"/>
          <w:spacing w:val="-5"/>
        </w:rPr>
        <w:t>в первом чтении</w:t>
      </w:r>
      <w:r w:rsidRPr="000A5C1C">
        <w:t>.</w:t>
      </w:r>
    </w:p>
    <w:p w:rsidR="000A5C1C" w:rsidRPr="000A5C1C" w:rsidRDefault="000A5C1C" w:rsidP="000A5C1C">
      <w:pPr>
        <w:jc w:val="both"/>
      </w:pPr>
    </w:p>
    <w:p w:rsidR="000A5C1C" w:rsidRPr="000A5C1C" w:rsidRDefault="000A5C1C" w:rsidP="000A5C1C">
      <w:pPr>
        <w:ind w:firstLine="720"/>
        <w:jc w:val="both"/>
      </w:pPr>
      <w:r w:rsidRPr="000A5C1C">
        <w:t>2.Комитету Законодательного Собрания по социальной политике                     и защите прав граждан (</w:t>
      </w:r>
      <w:proofErr w:type="spellStart"/>
      <w:r w:rsidRPr="000A5C1C">
        <w:t>Чемерис</w:t>
      </w:r>
      <w:proofErr w:type="spellEnd"/>
      <w:r w:rsidRPr="000A5C1C">
        <w:t xml:space="preserve">) доработать указанный законопроект </w:t>
      </w:r>
      <w:r w:rsidRPr="000A5C1C">
        <w:br/>
        <w:t>с учетом поступивших поправок и внести его на рассмотрение Законодательного Собрания во втором чтении.</w:t>
      </w:r>
    </w:p>
    <w:p w:rsidR="000A5C1C" w:rsidRPr="000A5C1C" w:rsidRDefault="000A5C1C" w:rsidP="000A5C1C">
      <w:pPr>
        <w:jc w:val="both"/>
      </w:pPr>
    </w:p>
    <w:p w:rsidR="000A5C1C" w:rsidRPr="000A5C1C" w:rsidRDefault="000A5C1C" w:rsidP="000A5C1C">
      <w:pPr>
        <w:jc w:val="both"/>
      </w:pPr>
      <w:r w:rsidRPr="000A5C1C">
        <w:tab/>
        <w:t>3.Настоящее постановление вступает в силу со дня его принятия.</w:t>
      </w:r>
    </w:p>
    <w:p w:rsidR="000A5C1C" w:rsidRPr="000A5C1C" w:rsidRDefault="000A5C1C" w:rsidP="000A5C1C">
      <w:pPr>
        <w:jc w:val="both"/>
      </w:pPr>
      <w:bookmarkStart w:id="0" w:name="_GoBack"/>
      <w:bookmarkEnd w:id="0"/>
    </w:p>
    <w:p w:rsidR="000A5C1C" w:rsidRPr="000A5C1C" w:rsidRDefault="000A5C1C" w:rsidP="000A5C1C">
      <w:pPr>
        <w:jc w:val="both"/>
      </w:pPr>
    </w:p>
    <w:p w:rsidR="000A5C1C" w:rsidRPr="000A5C1C" w:rsidRDefault="000A5C1C" w:rsidP="000A5C1C">
      <w:pPr>
        <w:jc w:val="both"/>
      </w:pPr>
    </w:p>
    <w:p w:rsidR="000A5C1C" w:rsidRPr="000A5C1C" w:rsidRDefault="000A5C1C" w:rsidP="000A5C1C">
      <w:pPr>
        <w:jc w:val="both"/>
      </w:pPr>
      <w:r w:rsidRPr="000A5C1C">
        <w:t xml:space="preserve">Председатель </w:t>
      </w:r>
    </w:p>
    <w:p w:rsidR="000A5C1C" w:rsidRPr="000A5C1C" w:rsidRDefault="000A5C1C" w:rsidP="000A5C1C">
      <w:pPr>
        <w:jc w:val="both"/>
      </w:pPr>
      <w:r w:rsidRPr="000A5C1C">
        <w:t xml:space="preserve">Законодательного Собрания           </w:t>
      </w:r>
      <w:r w:rsidRPr="000A5C1C">
        <w:tab/>
      </w:r>
      <w:r w:rsidRPr="000A5C1C">
        <w:tab/>
      </w:r>
      <w:r w:rsidRPr="000A5C1C">
        <w:tab/>
      </w:r>
      <w:r w:rsidRPr="000A5C1C">
        <w:tab/>
        <w:t xml:space="preserve">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A02" w:rsidRDefault="00B55A02">
      <w:r>
        <w:separator/>
      </w:r>
    </w:p>
  </w:endnote>
  <w:endnote w:type="continuationSeparator" w:id="0">
    <w:p w:rsidR="00B55A02" w:rsidRDefault="00B5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A02" w:rsidRDefault="00B55A02">
      <w:r>
        <w:separator/>
      </w:r>
    </w:p>
  </w:footnote>
  <w:footnote w:type="continuationSeparator" w:id="0">
    <w:p w:rsidR="00B55A02" w:rsidRDefault="00B55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5C1C"/>
    <w:rsid w:val="00057575"/>
    <w:rsid w:val="000A5C1C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55A02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2019-01-30T04:47:00Z</cp:lastPrinted>
  <dcterms:created xsi:type="dcterms:W3CDTF">2019-01-30T04:45:00Z</dcterms:created>
  <dcterms:modified xsi:type="dcterms:W3CDTF">2019-01-30T04:47:00Z</dcterms:modified>
</cp:coreProperties>
</file>