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72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448E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48E3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48E3" w:rsidRPr="005448E3">
              <w:rPr>
                <w:szCs w:val="28"/>
              </w:rPr>
              <w:t>1246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448E3" w:rsidRDefault="005448E3" w:rsidP="005448E3">
            <w:pPr>
              <w:ind w:left="-105"/>
              <w:jc w:val="both"/>
            </w:pPr>
            <w:r w:rsidRPr="005448E3">
              <w:t xml:space="preserve">О Законе Приморского края                       </w:t>
            </w:r>
            <w:r w:rsidRPr="005448E3">
              <w:rPr>
                <w:szCs w:val="28"/>
              </w:rPr>
              <w:t>"О внесении изменений в отдельные законодательные акты Приморского края"</w:t>
            </w:r>
          </w:p>
        </w:tc>
      </w:tr>
    </w:tbl>
    <w:p w:rsidR="000B3FB2" w:rsidRDefault="000B3FB2"/>
    <w:p w:rsidR="005448E3" w:rsidRPr="005448E3" w:rsidRDefault="005448E3" w:rsidP="005448E3">
      <w:pPr>
        <w:ind w:firstLine="720"/>
      </w:pPr>
      <w:r w:rsidRPr="005448E3">
        <w:t xml:space="preserve">Законодательное Собрание Приморского края </w:t>
      </w:r>
    </w:p>
    <w:p w:rsidR="005448E3" w:rsidRPr="005448E3" w:rsidRDefault="005448E3" w:rsidP="005448E3"/>
    <w:p w:rsidR="005448E3" w:rsidRPr="005448E3" w:rsidRDefault="005448E3" w:rsidP="005448E3">
      <w:r w:rsidRPr="005448E3">
        <w:t>ПОСТАНОВЛЯЕТ:</w:t>
      </w:r>
    </w:p>
    <w:p w:rsidR="005448E3" w:rsidRPr="005448E3" w:rsidRDefault="005448E3" w:rsidP="005448E3"/>
    <w:p w:rsidR="005448E3" w:rsidRPr="005448E3" w:rsidRDefault="005448E3" w:rsidP="005448E3">
      <w:pPr>
        <w:jc w:val="both"/>
        <w:rPr>
          <w:szCs w:val="28"/>
        </w:rPr>
      </w:pPr>
      <w:r w:rsidRPr="005448E3">
        <w:tab/>
        <w:t>1.Принять Закон Приморского края "</w:t>
      </w:r>
      <w:r w:rsidRPr="005448E3">
        <w:rPr>
          <w:szCs w:val="28"/>
        </w:rPr>
        <w:t>О внесении изменений в отдельные законодательные акты Приморского края".</w:t>
      </w:r>
    </w:p>
    <w:p w:rsidR="005448E3" w:rsidRPr="005448E3" w:rsidRDefault="005448E3" w:rsidP="005448E3">
      <w:pPr>
        <w:jc w:val="both"/>
      </w:pPr>
    </w:p>
    <w:p w:rsidR="005448E3" w:rsidRPr="005448E3" w:rsidRDefault="005448E3" w:rsidP="005448E3">
      <w:pPr>
        <w:ind w:firstLine="708"/>
        <w:jc w:val="both"/>
        <w:rPr>
          <w:szCs w:val="28"/>
        </w:rPr>
      </w:pPr>
      <w:r w:rsidRPr="005448E3">
        <w:rPr>
          <w:szCs w:val="28"/>
        </w:rPr>
        <w:t>2.Направить указанный Закон Губернатору Приморского края для обнародования.</w:t>
      </w:r>
    </w:p>
    <w:p w:rsidR="005448E3" w:rsidRPr="005448E3" w:rsidRDefault="005448E3" w:rsidP="005448E3">
      <w:pPr>
        <w:ind w:firstLine="720"/>
        <w:jc w:val="both"/>
        <w:rPr>
          <w:szCs w:val="28"/>
        </w:rPr>
      </w:pPr>
    </w:p>
    <w:p w:rsidR="005448E3" w:rsidRPr="005448E3" w:rsidRDefault="005448E3" w:rsidP="005448E3">
      <w:pPr>
        <w:jc w:val="both"/>
        <w:rPr>
          <w:szCs w:val="28"/>
        </w:rPr>
      </w:pPr>
      <w:r w:rsidRPr="005448E3">
        <w:rPr>
          <w:szCs w:val="28"/>
        </w:rPr>
        <w:tab/>
        <w:t>3.Настоящее постановление вступает в силу со дня его принятия.</w:t>
      </w:r>
    </w:p>
    <w:p w:rsidR="005448E3" w:rsidRPr="005448E3" w:rsidRDefault="005448E3" w:rsidP="005448E3">
      <w:pPr>
        <w:tabs>
          <w:tab w:val="left" w:pos="708"/>
          <w:tab w:val="center" w:pos="4153"/>
          <w:tab w:val="right" w:pos="8306"/>
        </w:tabs>
      </w:pPr>
      <w:bookmarkStart w:id="0" w:name="_GoBack"/>
      <w:bookmarkEnd w:id="0"/>
    </w:p>
    <w:p w:rsidR="005448E3" w:rsidRPr="005448E3" w:rsidRDefault="005448E3" w:rsidP="005448E3">
      <w:pPr>
        <w:jc w:val="both"/>
      </w:pPr>
    </w:p>
    <w:p w:rsidR="005448E3" w:rsidRPr="005448E3" w:rsidRDefault="005448E3" w:rsidP="005448E3">
      <w:pPr>
        <w:jc w:val="both"/>
      </w:pPr>
    </w:p>
    <w:p w:rsidR="005448E3" w:rsidRPr="005448E3" w:rsidRDefault="005448E3" w:rsidP="005448E3">
      <w:pPr>
        <w:jc w:val="both"/>
      </w:pPr>
      <w:r w:rsidRPr="005448E3">
        <w:t xml:space="preserve">Председатель </w:t>
      </w:r>
    </w:p>
    <w:p w:rsidR="005448E3" w:rsidRPr="005448E3" w:rsidRDefault="005448E3" w:rsidP="005448E3">
      <w:pPr>
        <w:jc w:val="both"/>
      </w:pPr>
      <w:r w:rsidRPr="005448E3">
        <w:t xml:space="preserve">Законодательного Собрания           </w:t>
      </w:r>
      <w:r w:rsidRPr="005448E3">
        <w:tab/>
      </w:r>
      <w:r w:rsidRPr="005448E3">
        <w:tab/>
      </w:r>
      <w:r w:rsidRPr="005448E3">
        <w:tab/>
      </w:r>
      <w:r w:rsidRPr="005448E3">
        <w:tab/>
        <w:t xml:space="preserve">                       А.И. Ролик</w:t>
      </w:r>
    </w:p>
    <w:p w:rsidR="005448E3" w:rsidRPr="005448E3" w:rsidRDefault="005448E3" w:rsidP="005448E3"/>
    <w:p w:rsidR="005448E3" w:rsidRPr="005448E3" w:rsidRDefault="005448E3" w:rsidP="005448E3">
      <w:r w:rsidRPr="005448E3">
        <w:t xml:space="preserve">  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320" w:rsidRDefault="00017320">
      <w:r>
        <w:separator/>
      </w:r>
    </w:p>
  </w:endnote>
  <w:endnote w:type="continuationSeparator" w:id="0">
    <w:p w:rsidR="00017320" w:rsidRDefault="0001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320" w:rsidRDefault="00017320">
      <w:r>
        <w:separator/>
      </w:r>
    </w:p>
  </w:footnote>
  <w:footnote w:type="continuationSeparator" w:id="0">
    <w:p w:rsidR="00017320" w:rsidRDefault="00017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8E3"/>
    <w:rsid w:val="0001732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448E3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2019-01-30T04:45:00Z</cp:lastPrinted>
  <dcterms:created xsi:type="dcterms:W3CDTF">2019-01-30T04:44:00Z</dcterms:created>
  <dcterms:modified xsi:type="dcterms:W3CDTF">2019-01-30T04:45:00Z</dcterms:modified>
</cp:coreProperties>
</file>