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6552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06FD6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06FD6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06FD6" w:rsidRPr="00406FD6">
              <w:rPr>
                <w:szCs w:val="28"/>
              </w:rPr>
              <w:t>1243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06FD6" w:rsidP="00D55F85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 w:rsidRPr="00D419FA">
              <w:t>"</w:t>
            </w:r>
            <w:r>
              <w:t xml:space="preserve">О внесении изменения в </w:t>
            </w:r>
            <w:r>
              <w:br/>
              <w:t>статью 3 Закона Приморского края "О детях войны в Приморском крае"</w:t>
            </w:r>
          </w:p>
          <w:p w:rsidR="000B3FB2" w:rsidRPr="00406FD6" w:rsidRDefault="000B3FB2">
            <w:pPr>
              <w:jc w:val="both"/>
            </w:pPr>
          </w:p>
        </w:tc>
      </w:tr>
    </w:tbl>
    <w:p w:rsidR="00406FD6" w:rsidRDefault="00406FD6" w:rsidP="00406FD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06FD6" w:rsidRDefault="00406FD6" w:rsidP="00406FD6">
      <w:pPr>
        <w:pStyle w:val="a3"/>
        <w:tabs>
          <w:tab w:val="clear" w:pos="4153"/>
          <w:tab w:val="clear" w:pos="8306"/>
        </w:tabs>
      </w:pPr>
    </w:p>
    <w:p w:rsidR="00406FD6" w:rsidRDefault="00406FD6" w:rsidP="00406FD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06FD6" w:rsidRDefault="00406FD6" w:rsidP="00406FD6">
      <w:pPr>
        <w:pStyle w:val="a3"/>
        <w:tabs>
          <w:tab w:val="clear" w:pos="4153"/>
          <w:tab w:val="clear" w:pos="8306"/>
        </w:tabs>
      </w:pPr>
    </w:p>
    <w:p w:rsidR="00406FD6" w:rsidRDefault="00406FD6" w:rsidP="00406FD6">
      <w:pPr>
        <w:ind w:firstLine="709"/>
        <w:jc w:val="both"/>
      </w:pPr>
      <w:r>
        <w:t xml:space="preserve">1.Принять Закон Приморского края </w:t>
      </w:r>
      <w:r w:rsidRPr="00D419FA">
        <w:t>"</w:t>
      </w:r>
      <w:r>
        <w:t>О внесении изменения в статью 3 Закона Приморского края "О детях войны в Приморском крае".</w:t>
      </w:r>
    </w:p>
    <w:p w:rsidR="00406FD6" w:rsidRDefault="00406FD6" w:rsidP="00406FD6">
      <w:pPr>
        <w:ind w:firstLine="709"/>
        <w:jc w:val="both"/>
      </w:pPr>
    </w:p>
    <w:p w:rsidR="00406FD6" w:rsidRDefault="00406FD6" w:rsidP="00406FD6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406FD6" w:rsidRDefault="00406FD6" w:rsidP="00406FD6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406FD6" w:rsidRPr="00071DFA" w:rsidRDefault="00406FD6" w:rsidP="00406FD6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406FD6" w:rsidRDefault="00406FD6" w:rsidP="00406FD6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406FD6" w:rsidRDefault="00406FD6" w:rsidP="00406FD6">
      <w:pPr>
        <w:pStyle w:val="a3"/>
        <w:tabs>
          <w:tab w:val="clear" w:pos="4153"/>
          <w:tab w:val="clear" w:pos="8306"/>
        </w:tabs>
        <w:jc w:val="both"/>
      </w:pPr>
    </w:p>
    <w:p w:rsidR="00406FD6" w:rsidRDefault="00406FD6" w:rsidP="00406FD6">
      <w:pPr>
        <w:pStyle w:val="a3"/>
        <w:tabs>
          <w:tab w:val="clear" w:pos="4153"/>
          <w:tab w:val="clear" w:pos="8306"/>
        </w:tabs>
        <w:jc w:val="both"/>
      </w:pPr>
    </w:p>
    <w:p w:rsidR="00406FD6" w:rsidRDefault="00406FD6" w:rsidP="00406FD6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406FD6" w:rsidRDefault="00406FD6" w:rsidP="00406FD6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406FD6" w:rsidRDefault="00406FD6" w:rsidP="00406FD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0C3" w:rsidRDefault="009530C3">
      <w:r>
        <w:separator/>
      </w:r>
    </w:p>
  </w:endnote>
  <w:endnote w:type="continuationSeparator" w:id="0">
    <w:p w:rsidR="009530C3" w:rsidRDefault="00953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0C3" w:rsidRDefault="009530C3">
      <w:r>
        <w:separator/>
      </w:r>
    </w:p>
  </w:footnote>
  <w:footnote w:type="continuationSeparator" w:id="0">
    <w:p w:rsidR="009530C3" w:rsidRDefault="009530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6FD6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06FD6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530C3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2019-01-30T04:58:00Z</cp:lastPrinted>
  <dcterms:created xsi:type="dcterms:W3CDTF">2019-01-30T04:57:00Z</dcterms:created>
  <dcterms:modified xsi:type="dcterms:W3CDTF">2019-01-30T04:58:00Z</dcterms:modified>
</cp:coreProperties>
</file>