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53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9276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2769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2769" w:rsidRPr="00192769">
              <w:rPr>
                <w:szCs w:val="28"/>
              </w:rPr>
              <w:t>1241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92769" w:rsidRDefault="00192769" w:rsidP="00192769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DE4E05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"О детях войны в</w:t>
            </w:r>
            <w:r w:rsidRPr="00466FBD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466FBD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DE4E05">
              <w:rPr>
                <w:szCs w:val="28"/>
              </w:rPr>
              <w:t>"</w:t>
            </w:r>
          </w:p>
        </w:tc>
      </w:tr>
    </w:tbl>
    <w:p w:rsidR="000B3FB2" w:rsidRDefault="000B3FB2"/>
    <w:p w:rsidR="00192769" w:rsidRDefault="00192769" w:rsidP="0019276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192769" w:rsidRDefault="00192769" w:rsidP="00192769">
      <w:pPr>
        <w:rPr>
          <w:szCs w:val="28"/>
        </w:rPr>
      </w:pPr>
    </w:p>
    <w:p w:rsidR="00192769" w:rsidRDefault="00192769" w:rsidP="00192769">
      <w:pPr>
        <w:rPr>
          <w:szCs w:val="28"/>
        </w:rPr>
      </w:pPr>
      <w:r>
        <w:rPr>
          <w:szCs w:val="28"/>
        </w:rPr>
        <w:t>ПОСТАНОВЛЯЕТ:</w:t>
      </w:r>
    </w:p>
    <w:p w:rsidR="00192769" w:rsidRDefault="00192769" w:rsidP="00192769">
      <w:pPr>
        <w:rPr>
          <w:szCs w:val="28"/>
        </w:rPr>
      </w:pPr>
    </w:p>
    <w:p w:rsidR="00192769" w:rsidRDefault="00192769" w:rsidP="00192769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DE4E05">
        <w:rPr>
          <w:szCs w:val="28"/>
        </w:rPr>
        <w:t>"</w:t>
      </w:r>
      <w:r w:rsidRPr="00C2623D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C2623D">
        <w:rPr>
          <w:szCs w:val="28"/>
        </w:rPr>
        <w:t>в Закон Приморского края "О детях войны в Приморском крае</w:t>
      </w:r>
      <w:r w:rsidRPr="00DE4E05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192769" w:rsidRDefault="00192769" w:rsidP="00192769">
      <w:pPr>
        <w:ind w:firstLine="708"/>
        <w:jc w:val="both"/>
        <w:rPr>
          <w:szCs w:val="28"/>
        </w:rPr>
      </w:pPr>
    </w:p>
    <w:p w:rsidR="00192769" w:rsidRPr="009E27DC" w:rsidRDefault="00192769" w:rsidP="0019276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192769" w:rsidRDefault="00192769" w:rsidP="0019276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192769" w:rsidRPr="009E27DC" w:rsidRDefault="00192769" w:rsidP="0019276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192769" w:rsidRDefault="00192769" w:rsidP="00192769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192769" w:rsidRDefault="00192769" w:rsidP="0019276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92769" w:rsidRDefault="00192769" w:rsidP="0019276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92769" w:rsidRDefault="00192769" w:rsidP="0019276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92769" w:rsidRDefault="00192769" w:rsidP="0019276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992" w:rsidRDefault="00733992">
      <w:r>
        <w:separator/>
      </w:r>
    </w:p>
  </w:endnote>
  <w:endnote w:type="continuationSeparator" w:id="0">
    <w:p w:rsidR="00733992" w:rsidRDefault="0073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992" w:rsidRDefault="00733992">
      <w:r>
        <w:separator/>
      </w:r>
    </w:p>
  </w:footnote>
  <w:footnote w:type="continuationSeparator" w:id="0">
    <w:p w:rsidR="00733992" w:rsidRDefault="00733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2769"/>
    <w:rsid w:val="00057575"/>
    <w:rsid w:val="000B3FB2"/>
    <w:rsid w:val="000D628E"/>
    <w:rsid w:val="000E5228"/>
    <w:rsid w:val="00123119"/>
    <w:rsid w:val="001319DB"/>
    <w:rsid w:val="00155F7F"/>
    <w:rsid w:val="00192769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3992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2019-01-30T04:55:00Z</cp:lastPrinted>
  <dcterms:created xsi:type="dcterms:W3CDTF">2019-01-30T04:54:00Z</dcterms:created>
  <dcterms:modified xsi:type="dcterms:W3CDTF">2019-01-30T04:55:00Z</dcterms:modified>
</cp:coreProperties>
</file>