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45848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629B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629B6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29B6" w:rsidRPr="000629B6">
              <w:rPr>
                <w:szCs w:val="28"/>
              </w:rPr>
              <w:t>1240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29B6" w:rsidP="00D55F85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отдельные законодательные акты Приморского края в области обеспечения жилыми </w:t>
            </w:r>
            <w:proofErr w:type="gramStart"/>
            <w:r>
              <w:rPr>
                <w:szCs w:val="28"/>
              </w:rPr>
              <w:t>помещения</w:t>
            </w:r>
            <w:r w:rsidR="004F507D">
              <w:rPr>
                <w:szCs w:val="28"/>
              </w:rPr>
              <w:t>-</w:t>
            </w:r>
            <w:r>
              <w:rPr>
                <w:szCs w:val="28"/>
              </w:rPr>
              <w:t>ми</w:t>
            </w:r>
            <w:proofErr w:type="gramEnd"/>
            <w:r>
              <w:rPr>
                <w:szCs w:val="28"/>
              </w:rPr>
              <w:t xml:space="preserve"> детей-сирот, детей, оставших</w:t>
            </w:r>
            <w:bookmarkStart w:id="0" w:name="_GoBack"/>
            <w:bookmarkEnd w:id="0"/>
            <w:r>
              <w:rPr>
                <w:szCs w:val="28"/>
              </w:rPr>
              <w:t xml:space="preserve">ся без попечения родителей, лиц из числа детей-сирот и детей, </w:t>
            </w:r>
            <w:proofErr w:type="spellStart"/>
            <w:r>
              <w:rPr>
                <w:szCs w:val="28"/>
              </w:rPr>
              <w:t>остав-шихся</w:t>
            </w:r>
            <w:proofErr w:type="spellEnd"/>
            <w:r>
              <w:rPr>
                <w:szCs w:val="28"/>
              </w:rPr>
              <w:t xml:space="preserve"> без попечения родителей, на территории Приморского края"</w:t>
            </w:r>
          </w:p>
          <w:p w:rsidR="000B3FB2" w:rsidRPr="000629B6" w:rsidRDefault="000B3FB2">
            <w:pPr>
              <w:jc w:val="both"/>
            </w:pPr>
          </w:p>
        </w:tc>
      </w:tr>
    </w:tbl>
    <w:p w:rsidR="000629B6" w:rsidRPr="009E27DC" w:rsidRDefault="000629B6" w:rsidP="000629B6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0629B6" w:rsidRPr="009E27DC" w:rsidRDefault="000629B6" w:rsidP="000629B6">
      <w:pPr>
        <w:rPr>
          <w:szCs w:val="28"/>
        </w:rPr>
      </w:pPr>
    </w:p>
    <w:p w:rsidR="000629B6" w:rsidRPr="009E27DC" w:rsidRDefault="000629B6" w:rsidP="000629B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0629B6" w:rsidRPr="009E27DC" w:rsidRDefault="000629B6" w:rsidP="000629B6">
      <w:pPr>
        <w:rPr>
          <w:szCs w:val="28"/>
        </w:rPr>
      </w:pPr>
    </w:p>
    <w:p w:rsidR="000629B6" w:rsidRDefault="000629B6" w:rsidP="000629B6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>
        <w:t>.</w:t>
      </w:r>
    </w:p>
    <w:p w:rsidR="000629B6" w:rsidRDefault="000629B6" w:rsidP="000629B6">
      <w:pPr>
        <w:jc w:val="both"/>
      </w:pPr>
    </w:p>
    <w:p w:rsidR="000629B6" w:rsidRDefault="000629B6" w:rsidP="000629B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629B6" w:rsidRDefault="000629B6" w:rsidP="000629B6">
      <w:pPr>
        <w:jc w:val="both"/>
      </w:pPr>
    </w:p>
    <w:p w:rsidR="000629B6" w:rsidRDefault="000629B6" w:rsidP="000629B6">
      <w:pPr>
        <w:jc w:val="both"/>
      </w:pPr>
      <w:r>
        <w:tab/>
        <w:t>3.Настоящее постановление вступает в силу со дня его принятия.</w:t>
      </w:r>
    </w:p>
    <w:p w:rsidR="000629B6" w:rsidRDefault="000629B6" w:rsidP="000629B6">
      <w:pPr>
        <w:jc w:val="both"/>
      </w:pPr>
    </w:p>
    <w:p w:rsidR="000629B6" w:rsidRPr="009E27DC" w:rsidRDefault="000629B6" w:rsidP="000629B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629B6" w:rsidRPr="009E27DC" w:rsidRDefault="000629B6" w:rsidP="000629B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0629B6" w:rsidRPr="009E27DC" w:rsidRDefault="000629B6" w:rsidP="000629B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629B6" w:rsidRPr="009E27DC" w:rsidRDefault="000629B6" w:rsidP="000629B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0629B6" w:rsidRPr="009E27DC" w:rsidRDefault="000629B6" w:rsidP="000629B6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220" w:rsidRDefault="00AF4220">
      <w:r>
        <w:separator/>
      </w:r>
    </w:p>
  </w:endnote>
  <w:endnote w:type="continuationSeparator" w:id="0">
    <w:p w:rsidR="00AF4220" w:rsidRDefault="00AF4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220" w:rsidRDefault="00AF4220">
      <w:r>
        <w:separator/>
      </w:r>
    </w:p>
  </w:footnote>
  <w:footnote w:type="continuationSeparator" w:id="0">
    <w:p w:rsidR="00AF4220" w:rsidRDefault="00AF4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29B6"/>
    <w:rsid w:val="00057575"/>
    <w:rsid w:val="000629B6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4F507D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AF4220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629B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15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2019-01-31T06:30:00Z</cp:lastPrinted>
  <dcterms:created xsi:type="dcterms:W3CDTF">2019-01-30T04:51:00Z</dcterms:created>
  <dcterms:modified xsi:type="dcterms:W3CDTF">2019-01-31T06:48:00Z</dcterms:modified>
</cp:coreProperties>
</file>