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400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8643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86437" w:rsidRPr="00586437">
              <w:rPr>
                <w:szCs w:val="28"/>
              </w:rPr>
              <w:t>1237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86437" w:rsidRPr="00F43AA5" w:rsidRDefault="00586437" w:rsidP="00586437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173B40">
              <w:rPr>
                <w:szCs w:val="28"/>
              </w:rPr>
              <w:t>"</w:t>
            </w:r>
            <w:r w:rsidRPr="004F6B44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статью 18 Закона Приморского края "О комиссиях по делам несовершеннолетних и защите их прав на территории Приморского края</w:t>
            </w:r>
            <w:r w:rsidRPr="004F6B44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</w:p>
          <w:bookmarkEnd w:id="0"/>
          <w:bookmarkEnd w:id="1"/>
          <w:bookmarkEnd w:id="2"/>
          <w:bookmarkEnd w:id="3"/>
          <w:p w:rsidR="000B3FB2" w:rsidRPr="00586437" w:rsidRDefault="000B3FB2">
            <w:pPr>
              <w:jc w:val="both"/>
            </w:pPr>
          </w:p>
        </w:tc>
      </w:tr>
    </w:tbl>
    <w:p w:rsidR="00586437" w:rsidRPr="009E27DC" w:rsidRDefault="00586437" w:rsidP="00586437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86437" w:rsidRPr="009E27DC" w:rsidRDefault="00586437" w:rsidP="00586437">
      <w:pPr>
        <w:rPr>
          <w:szCs w:val="28"/>
        </w:rPr>
      </w:pPr>
    </w:p>
    <w:p w:rsidR="00586437" w:rsidRPr="009E27DC" w:rsidRDefault="00586437" w:rsidP="00586437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86437" w:rsidRPr="009E27DC" w:rsidRDefault="00586437" w:rsidP="00586437">
      <w:pPr>
        <w:rPr>
          <w:szCs w:val="28"/>
        </w:rPr>
      </w:pPr>
    </w:p>
    <w:p w:rsidR="00586437" w:rsidRDefault="00586437" w:rsidP="00586437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статью 18 Закона Приморского края "О комиссиях по делам несовершеннолетних и защите их прав на территории Приморского края</w:t>
      </w:r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rPr>
          <w:szCs w:val="28"/>
        </w:rPr>
        <w:br/>
        <w:t xml:space="preserve">с новым наименованием "О внесении изменений в Закон Приморского края </w:t>
      </w:r>
      <w:r>
        <w:rPr>
          <w:szCs w:val="28"/>
        </w:rPr>
        <w:br/>
        <w:t>"О комиссиях по делам несовершеннолетних и защите их прав на территории Приморского края"</w:t>
      </w:r>
      <w:r>
        <w:t xml:space="preserve"> во втором чтении.</w:t>
      </w:r>
      <w:proofErr w:type="gramEnd"/>
    </w:p>
    <w:p w:rsidR="00586437" w:rsidRDefault="00586437" w:rsidP="00586437">
      <w:pPr>
        <w:jc w:val="both"/>
      </w:pPr>
    </w:p>
    <w:p w:rsidR="00586437" w:rsidRDefault="00586437" w:rsidP="00586437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586437" w:rsidRDefault="00586437" w:rsidP="00586437">
      <w:pPr>
        <w:jc w:val="both"/>
      </w:pPr>
    </w:p>
    <w:p w:rsidR="00586437" w:rsidRDefault="00586437" w:rsidP="00586437">
      <w:pPr>
        <w:jc w:val="both"/>
      </w:pPr>
      <w:r>
        <w:tab/>
        <w:t>3.Настоящее постановление вступает в силу со дня его принятия.</w:t>
      </w:r>
    </w:p>
    <w:p w:rsidR="00586437" w:rsidRDefault="00586437" w:rsidP="00586437">
      <w:pPr>
        <w:jc w:val="both"/>
      </w:pPr>
      <w:bookmarkStart w:id="4" w:name="_GoBack"/>
      <w:bookmarkEnd w:id="4"/>
    </w:p>
    <w:p w:rsidR="00586437" w:rsidRPr="009E27DC" w:rsidRDefault="00586437" w:rsidP="0058643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86437" w:rsidRPr="009E27DC" w:rsidRDefault="00586437" w:rsidP="0058643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86437" w:rsidRPr="009E27DC" w:rsidRDefault="00586437" w:rsidP="0058643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586437" w:rsidRPr="009E27DC" w:rsidRDefault="00586437" w:rsidP="0058643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 </w:t>
      </w:r>
      <w:r w:rsidRPr="009E27DC">
        <w:rPr>
          <w:szCs w:val="28"/>
        </w:rPr>
        <w:t xml:space="preserve"> </w:t>
      </w:r>
      <w:r>
        <w:rPr>
          <w:szCs w:val="28"/>
        </w:rPr>
        <w:t>А.И. Ролик</w:t>
      </w:r>
    </w:p>
    <w:p w:rsidR="00586437" w:rsidRPr="009E27DC" w:rsidRDefault="00586437" w:rsidP="00586437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9C9" w:rsidRDefault="003159C9">
      <w:r>
        <w:separator/>
      </w:r>
    </w:p>
  </w:endnote>
  <w:endnote w:type="continuationSeparator" w:id="0">
    <w:p w:rsidR="003159C9" w:rsidRDefault="0031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9C9" w:rsidRDefault="003159C9">
      <w:r>
        <w:separator/>
      </w:r>
    </w:p>
  </w:footnote>
  <w:footnote w:type="continuationSeparator" w:id="0">
    <w:p w:rsidR="003159C9" w:rsidRDefault="00315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43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59C9"/>
    <w:rsid w:val="00317520"/>
    <w:rsid w:val="003325F4"/>
    <w:rsid w:val="00392E21"/>
    <w:rsid w:val="004529F0"/>
    <w:rsid w:val="004B69FA"/>
    <w:rsid w:val="004D1A01"/>
    <w:rsid w:val="005129A5"/>
    <w:rsid w:val="00586437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2019-01-30T04:33:00Z</cp:lastPrinted>
  <dcterms:created xsi:type="dcterms:W3CDTF">2019-01-30T04:32:00Z</dcterms:created>
  <dcterms:modified xsi:type="dcterms:W3CDTF">2019-01-30T04:34:00Z</dcterms:modified>
</cp:coreProperties>
</file>