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10446723" r:id="rId8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72"/>
        <w:gridCol w:w="3088"/>
        <w:gridCol w:w="771"/>
        <w:gridCol w:w="924"/>
      </w:tblGrid>
      <w:tr w:rsidR="00357541" w:rsidTr="00624BBF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6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624BBF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B97C87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05.02</w:t>
            </w:r>
            <w:r w:rsidR="009637B6">
              <w:rPr>
                <w:sz w:val="24"/>
              </w:rPr>
              <w:t>.2019</w:t>
            </w:r>
          </w:p>
        </w:tc>
        <w:tc>
          <w:tcPr>
            <w:tcW w:w="2385" w:type="pct"/>
            <w:gridSpan w:val="3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6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624BBF">
        <w:trPr>
          <w:gridBefore w:val="1"/>
          <w:wBefore w:w="73" w:type="pct"/>
          <w:cantSplit/>
        </w:trPr>
        <w:tc>
          <w:tcPr>
            <w:tcW w:w="4927" w:type="pct"/>
            <w:gridSpan w:val="6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624BBF">
        <w:trPr>
          <w:gridBefore w:val="1"/>
          <w:gridAfter w:val="3"/>
          <w:wBefore w:w="73" w:type="pct"/>
          <w:wAfter w:w="2462" w:type="pct"/>
        </w:trPr>
        <w:tc>
          <w:tcPr>
            <w:tcW w:w="2464" w:type="pct"/>
            <w:gridSpan w:val="3"/>
          </w:tcPr>
          <w:p w:rsidR="00357541" w:rsidRDefault="00624BBF" w:rsidP="00B731A6">
            <w:pPr>
              <w:jc w:val="both"/>
            </w:pPr>
            <w:r>
              <w:t xml:space="preserve">О проекте закона Приморского края "О внесении изменений в Закон Приморского края </w:t>
            </w:r>
            <w:r w:rsidR="00345DD9" w:rsidRPr="00345DD9">
              <w:t xml:space="preserve">"О порядке признания органами местного самоуправления Приморского края граждан малоимущими в целях предоставления им жилых помещений по договорам социального найма" </w:t>
            </w:r>
            <w:r>
              <w:t>(внесение законопроекта в качестве законодательной инициативы)</w:t>
            </w:r>
          </w:p>
        </w:tc>
      </w:tr>
      <w:tr w:rsidR="00624BBF" w:rsidTr="00624BBF">
        <w:trPr>
          <w:gridAfter w:val="4"/>
          <w:wAfter w:w="2500" w:type="pct"/>
        </w:trPr>
        <w:tc>
          <w:tcPr>
            <w:tcW w:w="2500" w:type="pct"/>
            <w:gridSpan w:val="3"/>
          </w:tcPr>
          <w:p w:rsidR="00624BBF" w:rsidRDefault="00624BBF" w:rsidP="00DE7291">
            <w:pPr>
              <w:jc w:val="both"/>
            </w:pPr>
          </w:p>
        </w:tc>
      </w:tr>
    </w:tbl>
    <w:p w:rsidR="00624BBF" w:rsidRDefault="00624BBF" w:rsidP="00624BBF">
      <w:pPr>
        <w:jc w:val="both"/>
      </w:pPr>
      <w:r>
        <w:tab/>
      </w:r>
      <w:proofErr w:type="gramStart"/>
      <w:r>
        <w:t xml:space="preserve">Рассмотрев и обсудив проект закона Приморского края </w:t>
      </w:r>
      <w:r w:rsidR="00345DD9">
        <w:t xml:space="preserve">"О внесении изменений в </w:t>
      </w:r>
      <w:r>
        <w:t>Закон Приморского края</w:t>
      </w:r>
      <w:r w:rsidR="00345DD9">
        <w:t xml:space="preserve"> </w:t>
      </w:r>
      <w:r w:rsidR="00345DD9" w:rsidRPr="00345DD9">
        <w:t xml:space="preserve">"О порядке признания органами местного самоуправления Приморского края граждан малоимущими в целях предоставления им жилых помещений </w:t>
      </w:r>
      <w:r w:rsidR="00BB0E8B">
        <w:t>по договорам социального найма"</w:t>
      </w:r>
      <w:r>
        <w:t xml:space="preserve">, подготовленный комитетом с целью </w:t>
      </w:r>
      <w:r w:rsidR="0034080F">
        <w:t xml:space="preserve">совершенствования правоприменительной практики </w:t>
      </w:r>
      <w:r w:rsidR="006D1F90">
        <w:t xml:space="preserve">действующего </w:t>
      </w:r>
      <w:r w:rsidRPr="003E406F">
        <w:t>Закон</w:t>
      </w:r>
      <w:r>
        <w:t>а</w:t>
      </w:r>
      <w:r w:rsidRPr="003E406F">
        <w:t xml:space="preserve"> Приморского края</w:t>
      </w:r>
      <w:r w:rsidRPr="0063255E">
        <w:rPr>
          <w:szCs w:val="28"/>
        </w:rPr>
        <w:t xml:space="preserve"> </w:t>
      </w:r>
      <w:r w:rsidRPr="00DF6CD7">
        <w:rPr>
          <w:szCs w:val="28"/>
        </w:rPr>
        <w:t xml:space="preserve">от </w:t>
      </w:r>
      <w:r w:rsidR="00BB0E8B" w:rsidRPr="00BB0E8B">
        <w:rPr>
          <w:szCs w:val="28"/>
        </w:rPr>
        <w:t>15 мая 2006 года № 360-</w:t>
      </w:r>
      <w:proofErr w:type="spellStart"/>
      <w:r w:rsidR="00BB0E8B" w:rsidRPr="00BB0E8B">
        <w:rPr>
          <w:szCs w:val="28"/>
        </w:rPr>
        <w:t>КЗ</w:t>
      </w:r>
      <w:proofErr w:type="spellEnd"/>
      <w:r w:rsidR="00BB0E8B" w:rsidRPr="00BB0E8B">
        <w:rPr>
          <w:szCs w:val="28"/>
        </w:rPr>
        <w:t xml:space="preserve"> </w:t>
      </w:r>
      <w:r w:rsidR="0034080F" w:rsidRPr="0034080F">
        <w:rPr>
          <w:szCs w:val="28"/>
        </w:rPr>
        <w:t>"О порядке признания органами местного самоуправления Приморского края граждан</w:t>
      </w:r>
      <w:proofErr w:type="gramEnd"/>
      <w:r w:rsidR="0034080F" w:rsidRPr="0034080F">
        <w:rPr>
          <w:szCs w:val="28"/>
        </w:rPr>
        <w:t xml:space="preserve"> </w:t>
      </w:r>
      <w:proofErr w:type="gramStart"/>
      <w:r w:rsidR="0034080F" w:rsidRPr="0034080F">
        <w:rPr>
          <w:szCs w:val="28"/>
        </w:rPr>
        <w:t>малоимущими</w:t>
      </w:r>
      <w:proofErr w:type="gramEnd"/>
      <w:r w:rsidR="0034080F" w:rsidRPr="0034080F">
        <w:rPr>
          <w:szCs w:val="28"/>
        </w:rPr>
        <w:t xml:space="preserve"> в целях предоставления им жилых</w:t>
      </w:r>
      <w:r w:rsidR="006D1F90">
        <w:rPr>
          <w:szCs w:val="28"/>
        </w:rPr>
        <w:t xml:space="preserve"> помещений по договорам социаль</w:t>
      </w:r>
      <w:r w:rsidR="0034080F" w:rsidRPr="0034080F">
        <w:rPr>
          <w:szCs w:val="28"/>
        </w:rPr>
        <w:t>ного найма"</w:t>
      </w:r>
      <w:r>
        <w:t>, комитет</w:t>
      </w:r>
    </w:p>
    <w:p w:rsidR="00624BBF" w:rsidRDefault="00624BBF" w:rsidP="00624BBF">
      <w:pPr>
        <w:jc w:val="both"/>
      </w:pPr>
    </w:p>
    <w:p w:rsidR="00624BBF" w:rsidRDefault="00624BBF" w:rsidP="00624BBF">
      <w:pPr>
        <w:pStyle w:val="a3"/>
        <w:tabs>
          <w:tab w:val="clear" w:pos="4153"/>
          <w:tab w:val="clear" w:pos="8306"/>
        </w:tabs>
        <w:jc w:val="both"/>
      </w:pPr>
      <w:r>
        <w:t>РЕШИЛ:</w:t>
      </w:r>
    </w:p>
    <w:p w:rsidR="00624BBF" w:rsidRDefault="00624BBF" w:rsidP="00624BBF">
      <w:pPr>
        <w:pStyle w:val="a3"/>
        <w:tabs>
          <w:tab w:val="clear" w:pos="4153"/>
          <w:tab w:val="clear" w:pos="8306"/>
        </w:tabs>
        <w:jc w:val="both"/>
      </w:pPr>
    </w:p>
    <w:p w:rsidR="00624BBF" w:rsidRDefault="00624BBF" w:rsidP="00624BBF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Внести проект закона Приморского края </w:t>
      </w:r>
      <w:r w:rsidR="006D1F90">
        <w:t xml:space="preserve">"О внесении изменений в </w:t>
      </w:r>
      <w:r>
        <w:t>Закон</w:t>
      </w:r>
      <w:bookmarkStart w:id="0" w:name="_GoBack"/>
      <w:bookmarkEnd w:id="0"/>
      <w:r>
        <w:t xml:space="preserve"> Приморского края </w:t>
      </w:r>
      <w:r w:rsidR="006D1F90" w:rsidRPr="006D1F90">
        <w:t>"О порядке признания органами местного самоуправления Приморского края граждан малоимущими в целях предоставления им жилых помещений по договорам социального найма"</w:t>
      </w:r>
      <w:r>
        <w:t xml:space="preserve"> в Законодательное Собрание в качестве законодательной инициативы.</w:t>
      </w:r>
    </w:p>
    <w:p w:rsidR="00624BBF" w:rsidRDefault="00624BBF" w:rsidP="00624BBF">
      <w:pPr>
        <w:pStyle w:val="a3"/>
        <w:tabs>
          <w:tab w:val="clear" w:pos="4153"/>
          <w:tab w:val="clear" w:pos="8306"/>
        </w:tabs>
        <w:jc w:val="both"/>
      </w:pPr>
    </w:p>
    <w:p w:rsidR="00624BBF" w:rsidRDefault="00624BBF" w:rsidP="00624BBF">
      <w:pPr>
        <w:pStyle w:val="a3"/>
        <w:tabs>
          <w:tab w:val="clear" w:pos="4153"/>
          <w:tab w:val="clear" w:pos="8306"/>
        </w:tabs>
        <w:jc w:val="both"/>
      </w:pPr>
    </w:p>
    <w:p w:rsidR="00624BBF" w:rsidRDefault="00624BBF" w:rsidP="00624BBF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624BBF" w:rsidRDefault="00624BBF" w:rsidP="00624BBF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t xml:space="preserve">Председатель комитета </w:t>
      </w:r>
      <w:r>
        <w:tab/>
      </w:r>
      <w:proofErr w:type="spellStart"/>
      <w:r>
        <w:t>С.А</w:t>
      </w:r>
      <w:proofErr w:type="spellEnd"/>
      <w:r>
        <w:t>. Ищенко</w:t>
      </w:r>
    </w:p>
    <w:p w:rsidR="00357541" w:rsidRDefault="00357541" w:rsidP="00C9335B">
      <w:pPr>
        <w:jc w:val="both"/>
      </w:pPr>
    </w:p>
    <w:p w:rsidR="00C9335B" w:rsidRDefault="00C9335B" w:rsidP="00C9335B">
      <w:pPr>
        <w:jc w:val="both"/>
      </w:pP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7B6" w:rsidRDefault="009637B6">
      <w:r>
        <w:separator/>
      </w:r>
    </w:p>
  </w:endnote>
  <w:endnote w:type="continuationSeparator" w:id="0">
    <w:p w:rsidR="009637B6" w:rsidRDefault="00963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28C8" w:rsidRDefault="009728C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28C8" w:rsidRDefault="009728C8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28C8" w:rsidRDefault="009728C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7B6" w:rsidRDefault="009637B6">
      <w:r>
        <w:separator/>
      </w:r>
    </w:p>
  </w:footnote>
  <w:footnote w:type="continuationSeparator" w:id="0">
    <w:p w:rsidR="009637B6" w:rsidRDefault="009637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28C8" w:rsidRDefault="009728C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28C8" w:rsidRDefault="009728C8" w:rsidP="009728C8">
    <w:pPr>
      <w:pStyle w:val="a3"/>
      <w:jc w:val="right"/>
    </w:pPr>
    <w:r>
      <w:t>проект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28C8" w:rsidRDefault="009728C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3C61"/>
    <w:rsid w:val="00080DED"/>
    <w:rsid w:val="00160F97"/>
    <w:rsid w:val="001B3A35"/>
    <w:rsid w:val="001C5162"/>
    <w:rsid w:val="0020003C"/>
    <w:rsid w:val="0034080F"/>
    <w:rsid w:val="00345DD9"/>
    <w:rsid w:val="00357541"/>
    <w:rsid w:val="00383131"/>
    <w:rsid w:val="003B4C86"/>
    <w:rsid w:val="003D4A28"/>
    <w:rsid w:val="003F2358"/>
    <w:rsid w:val="00461E2B"/>
    <w:rsid w:val="00624BBF"/>
    <w:rsid w:val="00692D49"/>
    <w:rsid w:val="006D1F90"/>
    <w:rsid w:val="007128C1"/>
    <w:rsid w:val="007162DD"/>
    <w:rsid w:val="007258FB"/>
    <w:rsid w:val="00751091"/>
    <w:rsid w:val="007F0598"/>
    <w:rsid w:val="008045A9"/>
    <w:rsid w:val="008602F8"/>
    <w:rsid w:val="0087792E"/>
    <w:rsid w:val="009637B6"/>
    <w:rsid w:val="009728C8"/>
    <w:rsid w:val="0099314B"/>
    <w:rsid w:val="009E5CD9"/>
    <w:rsid w:val="009F0165"/>
    <w:rsid w:val="009F626B"/>
    <w:rsid w:val="00B668A9"/>
    <w:rsid w:val="00B731A6"/>
    <w:rsid w:val="00B803DE"/>
    <w:rsid w:val="00B97C87"/>
    <w:rsid w:val="00BB0E8B"/>
    <w:rsid w:val="00BE16C2"/>
    <w:rsid w:val="00C045E4"/>
    <w:rsid w:val="00C9335B"/>
    <w:rsid w:val="00C958B6"/>
    <w:rsid w:val="00D17A7A"/>
    <w:rsid w:val="00E326C2"/>
    <w:rsid w:val="00E77161"/>
    <w:rsid w:val="00E85955"/>
    <w:rsid w:val="00ED2A6C"/>
    <w:rsid w:val="00F0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9728C8"/>
    <w:rPr>
      <w:sz w:val="28"/>
    </w:rPr>
  </w:style>
  <w:style w:type="paragraph" w:styleId="a6">
    <w:name w:val="Balloon Text"/>
    <w:basedOn w:val="a"/>
    <w:link w:val="a7"/>
    <w:rsid w:val="009728C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9728C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</TotalTime>
  <Pages>2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4</cp:revision>
  <cp:lastPrinted>2019-01-15T02:41:00Z</cp:lastPrinted>
  <dcterms:created xsi:type="dcterms:W3CDTF">2019-01-24T03:53:00Z</dcterms:created>
  <dcterms:modified xsi:type="dcterms:W3CDTF">2019-01-31T03:32:00Z</dcterms:modified>
</cp:coreProperties>
</file>