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8pt" o:ole="" fillcolor="window">
                  <v:imagedata r:id="rId7" o:title="" grayscale="t"/>
                </v:shape>
                <o:OLEObject Type="Embed" ProgID="Word.Picture.8" ShapeID="_x0000_i1025" DrawAspect="Content" ObjectID="_1610359684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10509E">
              <w:fldChar w:fldCharType="begin"/>
            </w:r>
            <w:r w:rsidR="0010509E">
              <w:instrText xml:space="preserve"> HYPERLINK "mailto:chairman@zspk.gov.ru" </w:instrText>
            </w:r>
            <w:r w:rsidR="0010509E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10509E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</w:t>
            </w:r>
            <w:proofErr w:type="spellStart"/>
            <w:r w:rsidR="00EB3A56">
              <w:t>А.И</w:t>
            </w:r>
            <w:proofErr w:type="spellEnd"/>
            <w:r w:rsidR="00EB3A56">
              <w:t>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1A3627" w:rsidRDefault="00FA4C52" w:rsidP="0039517B">
      <w:pPr>
        <w:shd w:val="clear" w:color="auto" w:fill="FFFFFF"/>
        <w:ind w:firstLine="709"/>
        <w:jc w:val="both"/>
        <w:rPr>
          <w:szCs w:val="28"/>
        </w:rPr>
      </w:pPr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39517B" w:rsidRPr="0039517B">
        <w:rPr>
          <w:szCs w:val="28"/>
        </w:rPr>
        <w:t xml:space="preserve"> </w:t>
      </w:r>
      <w:r w:rsidR="0039517B" w:rsidRPr="00C475CE">
        <w:rPr>
          <w:szCs w:val="28"/>
        </w:rPr>
        <w:t>"</w:t>
      </w:r>
      <w:r w:rsidR="0039517B">
        <w:rPr>
          <w:szCs w:val="28"/>
        </w:rPr>
        <w:t xml:space="preserve">О признании </w:t>
      </w:r>
      <w:proofErr w:type="gramStart"/>
      <w:r w:rsidR="0039517B">
        <w:rPr>
          <w:szCs w:val="28"/>
        </w:rPr>
        <w:t>утратившими</w:t>
      </w:r>
      <w:proofErr w:type="gramEnd"/>
      <w:r w:rsidR="0039517B">
        <w:rPr>
          <w:szCs w:val="28"/>
        </w:rPr>
        <w:t xml:space="preserve"> силу законодательных актов Приморского края</w:t>
      </w:r>
      <w:r w:rsidR="0039517B">
        <w:t xml:space="preserve"> "</w:t>
      </w:r>
      <w:r w:rsidR="0039517B">
        <w:rPr>
          <w:szCs w:val="28"/>
        </w:rPr>
        <w:t>О порядке переустройства и (или) перепланировки нежилых помещений в многоквартирных жилых домах на территории Приморского края</w:t>
      </w:r>
      <w:r w:rsidR="0039517B" w:rsidRPr="00C475CE">
        <w:rPr>
          <w:szCs w:val="28"/>
        </w:rPr>
        <w:t xml:space="preserve"> "</w:t>
      </w:r>
      <w:r>
        <w:rPr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 w:rsidR="0039517B">
              <w:t>1</w:t>
            </w:r>
            <w:r w:rsidRPr="002C1498">
              <w:t xml:space="preserve"> л. в 1 экз.;</w:t>
            </w:r>
          </w:p>
          <w:p w:rsidR="00FA4C52" w:rsidRPr="002C1498" w:rsidRDefault="0039517B" w:rsidP="00882B03">
            <w:pPr>
              <w:pStyle w:val="a6"/>
            </w:pPr>
            <w:r>
              <w:t>пояснительная записка на 2</w:t>
            </w:r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перечень законодательных и иных нормативных правовых актов, подлежащих признанию </w:t>
            </w:r>
            <w:proofErr w:type="gramStart"/>
            <w:r w:rsidRPr="002C1498">
              <w:t>утратившими</w:t>
            </w:r>
            <w:proofErr w:type="gramEnd"/>
            <w:r w:rsidRPr="002C1498">
              <w:t xml:space="preserve"> силу, приостановлению, изменению, дополнению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>
              <w:t xml:space="preserve">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  <w:bookmarkStart w:id="0" w:name="_GoBack"/>
      <w:bookmarkEnd w:id="0"/>
    </w:p>
    <w:p w:rsidR="00FA4C52" w:rsidRPr="00172625" w:rsidRDefault="00FA4C52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 w:rsidRPr="00172625">
        <w:rPr>
          <w:sz w:val="20"/>
        </w:rPr>
        <w:t>Пархоменко</w:t>
      </w:r>
    </w:p>
    <w:p w:rsidR="00FA4C52" w:rsidRPr="00172625" w:rsidRDefault="00FA4C52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 w:rsidRPr="00172625">
        <w:rPr>
          <w:sz w:val="20"/>
        </w:rPr>
        <w:t>Александр Васильевич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208604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C6E" w:rsidRDefault="00AC0C6E">
      <w:r>
        <w:separator/>
      </w:r>
    </w:p>
  </w:endnote>
  <w:endnote w:type="continuationSeparator" w:id="0">
    <w:p w:rsidR="00AC0C6E" w:rsidRDefault="00AC0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C6E" w:rsidRDefault="00AC0C6E">
      <w:r>
        <w:separator/>
      </w:r>
    </w:p>
  </w:footnote>
  <w:footnote w:type="continuationSeparator" w:id="0">
    <w:p w:rsidR="00AC0C6E" w:rsidRDefault="00AC0C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94F8F"/>
    <w:rsid w:val="000963AC"/>
    <w:rsid w:val="000C011F"/>
    <w:rsid w:val="000E4E53"/>
    <w:rsid w:val="0010509E"/>
    <w:rsid w:val="00147832"/>
    <w:rsid w:val="00167D45"/>
    <w:rsid w:val="001A083F"/>
    <w:rsid w:val="002110BB"/>
    <w:rsid w:val="00224564"/>
    <w:rsid w:val="002257F2"/>
    <w:rsid w:val="002B6F35"/>
    <w:rsid w:val="002D0F15"/>
    <w:rsid w:val="002D22CE"/>
    <w:rsid w:val="002E5E4E"/>
    <w:rsid w:val="0033019C"/>
    <w:rsid w:val="0039517B"/>
    <w:rsid w:val="00396671"/>
    <w:rsid w:val="003A4065"/>
    <w:rsid w:val="00466B37"/>
    <w:rsid w:val="005172A0"/>
    <w:rsid w:val="00553887"/>
    <w:rsid w:val="0064289D"/>
    <w:rsid w:val="006A501C"/>
    <w:rsid w:val="006F509C"/>
    <w:rsid w:val="00706751"/>
    <w:rsid w:val="00746407"/>
    <w:rsid w:val="00761E10"/>
    <w:rsid w:val="008E3F54"/>
    <w:rsid w:val="008F2E60"/>
    <w:rsid w:val="00937D34"/>
    <w:rsid w:val="009A5A36"/>
    <w:rsid w:val="00A2797E"/>
    <w:rsid w:val="00A72BE4"/>
    <w:rsid w:val="00A83EA6"/>
    <w:rsid w:val="00AB5005"/>
    <w:rsid w:val="00AC0C6E"/>
    <w:rsid w:val="00B140AF"/>
    <w:rsid w:val="00B35B61"/>
    <w:rsid w:val="00B9130A"/>
    <w:rsid w:val="00BA6EE2"/>
    <w:rsid w:val="00C071B2"/>
    <w:rsid w:val="00CA1CB2"/>
    <w:rsid w:val="00D56466"/>
    <w:rsid w:val="00D62DF7"/>
    <w:rsid w:val="00D83385"/>
    <w:rsid w:val="00DC2250"/>
    <w:rsid w:val="00E166B2"/>
    <w:rsid w:val="00E224E5"/>
    <w:rsid w:val="00E32D86"/>
    <w:rsid w:val="00E4742A"/>
    <w:rsid w:val="00E72BC1"/>
    <w:rsid w:val="00E93854"/>
    <w:rsid w:val="00EB3A56"/>
    <w:rsid w:val="00F46F6F"/>
    <w:rsid w:val="00FA34FB"/>
    <w:rsid w:val="00FA4C52"/>
    <w:rsid w:val="00FC6165"/>
    <w:rsid w:val="00FC734E"/>
    <w:rsid w:val="00FD065D"/>
    <w:rsid w:val="00FD6D86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40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1414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16</cp:revision>
  <cp:lastPrinted>2019-01-15T05:35:00Z</cp:lastPrinted>
  <dcterms:created xsi:type="dcterms:W3CDTF">2014-08-03T23:23:00Z</dcterms:created>
  <dcterms:modified xsi:type="dcterms:W3CDTF">2019-01-30T03:22:00Z</dcterms:modified>
</cp:coreProperties>
</file>