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7031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52DD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52DD1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52DD1" w:rsidRPr="00E52DD1">
              <w:rPr>
                <w:szCs w:val="28"/>
              </w:rPr>
              <w:t>1269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52DD1" w:rsidRDefault="00E52DD1" w:rsidP="00E52DD1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 xml:space="preserve">"О внесении изменений в 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 xml:space="preserve">О системе капитального ремонта многоквартирных домов в </w:t>
            </w:r>
            <w:proofErr w:type="gramStart"/>
            <w:r w:rsidRPr="003E64B3"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морском</w:t>
            </w:r>
            <w:proofErr w:type="gramEnd"/>
            <w:r w:rsidRPr="003E64B3">
              <w:rPr>
                <w:szCs w:val="28"/>
              </w:rPr>
              <w:t xml:space="preserve"> крае</w:t>
            </w:r>
            <w:r>
              <w:t>"</w:t>
            </w:r>
          </w:p>
        </w:tc>
      </w:tr>
    </w:tbl>
    <w:p w:rsidR="000B3FB2" w:rsidRDefault="000B3FB2"/>
    <w:p w:rsidR="00E52DD1" w:rsidRDefault="00E52DD1" w:rsidP="00E52DD1">
      <w:pPr>
        <w:ind w:firstLine="720"/>
      </w:pPr>
      <w:r>
        <w:t xml:space="preserve">Законодательное Собрание Приморского края </w:t>
      </w:r>
    </w:p>
    <w:p w:rsidR="00E52DD1" w:rsidRDefault="00E52DD1" w:rsidP="00E52DD1"/>
    <w:p w:rsidR="00E52DD1" w:rsidRDefault="00E52DD1" w:rsidP="00E52DD1">
      <w:r>
        <w:t>ПОСТАНОВЛЯЕТ:</w:t>
      </w:r>
    </w:p>
    <w:p w:rsidR="00E52DD1" w:rsidRDefault="00E52DD1" w:rsidP="00E52DD1">
      <w:pPr>
        <w:ind w:firstLine="709"/>
      </w:pPr>
    </w:p>
    <w:p w:rsidR="00E52DD1" w:rsidRPr="003E64B3" w:rsidRDefault="00E52DD1" w:rsidP="00E52DD1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E52DD1" w:rsidRDefault="00E52DD1" w:rsidP="00E52DD1">
      <w:pPr>
        <w:jc w:val="both"/>
      </w:pPr>
    </w:p>
    <w:p w:rsidR="00E52DD1" w:rsidRDefault="00E52DD1" w:rsidP="00E52DD1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62596B">
        <w:t xml:space="preserve">до </w:t>
      </w:r>
      <w:r w:rsidRPr="00533895">
        <w:t>15 февраля 2019 года.</w:t>
      </w:r>
    </w:p>
    <w:p w:rsidR="00E52DD1" w:rsidRDefault="00E52DD1" w:rsidP="00E52DD1">
      <w:pPr>
        <w:ind w:firstLine="720"/>
        <w:jc w:val="both"/>
      </w:pPr>
    </w:p>
    <w:p w:rsidR="00E52DD1" w:rsidRDefault="00E52DD1" w:rsidP="00E52DD1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52DD1" w:rsidRDefault="00E52DD1" w:rsidP="00E52DD1">
      <w:pPr>
        <w:ind w:firstLine="720"/>
        <w:jc w:val="both"/>
      </w:pPr>
    </w:p>
    <w:p w:rsidR="00E52DD1" w:rsidRDefault="00E52DD1" w:rsidP="00E52DD1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E52DD1" w:rsidRDefault="00E52DD1" w:rsidP="00E52DD1">
      <w:pPr>
        <w:jc w:val="both"/>
      </w:pPr>
    </w:p>
    <w:p w:rsidR="00E52DD1" w:rsidRDefault="00E52DD1" w:rsidP="00E52DD1">
      <w:pPr>
        <w:jc w:val="both"/>
      </w:pPr>
    </w:p>
    <w:p w:rsidR="00E52DD1" w:rsidRPr="00206005" w:rsidRDefault="00E52DD1" w:rsidP="00E52DD1">
      <w:pPr>
        <w:jc w:val="both"/>
        <w:rPr>
          <w:szCs w:val="28"/>
        </w:rPr>
      </w:pPr>
    </w:p>
    <w:p w:rsidR="00E52DD1" w:rsidRDefault="00E52DD1" w:rsidP="00E52DD1">
      <w:pPr>
        <w:jc w:val="both"/>
      </w:pPr>
      <w:r>
        <w:t>Председатель</w:t>
      </w:r>
    </w:p>
    <w:p w:rsidR="00E52DD1" w:rsidRDefault="00E52DD1" w:rsidP="00E52DD1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D08" w:rsidRDefault="00F94D08">
      <w:r>
        <w:separator/>
      </w:r>
    </w:p>
  </w:endnote>
  <w:endnote w:type="continuationSeparator" w:id="0">
    <w:p w:rsidR="00F94D08" w:rsidRDefault="00F94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D08" w:rsidRDefault="00F94D08">
      <w:r>
        <w:separator/>
      </w:r>
    </w:p>
  </w:footnote>
  <w:footnote w:type="continuationSeparator" w:id="0">
    <w:p w:rsidR="00F94D08" w:rsidRDefault="00F94D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52DD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52DD1"/>
    <w:rsid w:val="00E93A7F"/>
    <w:rsid w:val="00EF502B"/>
    <w:rsid w:val="00F176CB"/>
    <w:rsid w:val="00F34884"/>
    <w:rsid w:val="00F75CDD"/>
    <w:rsid w:val="00F9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2019-01-30T06:16:00Z</cp:lastPrinted>
  <dcterms:created xsi:type="dcterms:W3CDTF">2019-01-30T06:15:00Z</dcterms:created>
  <dcterms:modified xsi:type="dcterms:W3CDTF">2019-01-30T06:16:00Z</dcterms:modified>
</cp:coreProperties>
</file>