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44839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854BA" w:rsidP="001A0221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54BA">
              <w:rPr>
                <w:szCs w:val="28"/>
              </w:rPr>
              <w:t>30.01.201</w:t>
            </w:r>
            <w:r w:rsidR="001A0221">
              <w:rPr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54BA" w:rsidRPr="00F854BA">
              <w:rPr>
                <w:szCs w:val="28"/>
              </w:rPr>
              <w:t>1265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854BA" w:rsidRDefault="00F854BA" w:rsidP="00F854BA">
            <w:pPr>
              <w:ind w:left="-108"/>
              <w:jc w:val="both"/>
            </w:pPr>
            <w:r w:rsidRPr="00F854BA">
              <w:t xml:space="preserve">О проекте закона Приморского края </w:t>
            </w:r>
            <w:r w:rsidRPr="00F854BA">
              <w:rPr>
                <w:szCs w:val="28"/>
              </w:rPr>
              <w:t>"</w:t>
            </w:r>
            <w:r w:rsidRPr="00F854BA">
              <w:rPr>
                <w:bCs/>
                <w:szCs w:val="28"/>
              </w:rPr>
              <w:t xml:space="preserve">О внесении изменений в </w:t>
            </w:r>
            <w:r w:rsidRPr="00F854BA">
              <w:rPr>
                <w:szCs w:val="28"/>
              </w:rPr>
              <w:t>Избирательный кодекс</w:t>
            </w:r>
            <w:r w:rsidRPr="00F854BA">
              <w:t xml:space="preserve"> </w:t>
            </w:r>
            <w:proofErr w:type="spellStart"/>
            <w:proofErr w:type="gramStart"/>
            <w:r w:rsidRPr="00F854BA">
              <w:t>Приморско</w:t>
            </w:r>
            <w:r>
              <w:t>-</w:t>
            </w:r>
            <w:r w:rsidRPr="00F854BA">
              <w:t>го</w:t>
            </w:r>
            <w:proofErr w:type="spellEnd"/>
            <w:proofErr w:type="gramEnd"/>
            <w:r w:rsidRPr="00F854BA">
              <w:t xml:space="preserve"> края"</w:t>
            </w:r>
          </w:p>
        </w:tc>
      </w:tr>
    </w:tbl>
    <w:p w:rsidR="000B3FB2" w:rsidRDefault="000B3FB2"/>
    <w:p w:rsidR="00F854BA" w:rsidRPr="00F854BA" w:rsidRDefault="00F854BA" w:rsidP="00F854BA">
      <w:pPr>
        <w:ind w:firstLine="720"/>
        <w:jc w:val="both"/>
      </w:pPr>
      <w:r w:rsidRPr="00F854BA">
        <w:t xml:space="preserve">Законодательное Собрание Приморского края </w:t>
      </w:r>
    </w:p>
    <w:p w:rsidR="00F854BA" w:rsidRPr="00F854BA" w:rsidRDefault="00F854BA" w:rsidP="00F854BA"/>
    <w:p w:rsidR="00F854BA" w:rsidRPr="00F854BA" w:rsidRDefault="00F854BA" w:rsidP="00F854BA">
      <w:r w:rsidRPr="00F854BA">
        <w:t>ПОСТАНОВЛЯЕТ:</w:t>
      </w:r>
    </w:p>
    <w:p w:rsidR="00F854BA" w:rsidRPr="00F854BA" w:rsidRDefault="00F854BA" w:rsidP="00F854BA"/>
    <w:p w:rsidR="00F854BA" w:rsidRPr="00F854BA" w:rsidRDefault="00F854BA" w:rsidP="00F854BA">
      <w:pPr>
        <w:ind w:right="-2" w:firstLine="720"/>
        <w:jc w:val="both"/>
      </w:pPr>
      <w:r w:rsidRPr="00F854BA">
        <w:t xml:space="preserve">1.Принять проект закона Приморского края </w:t>
      </w:r>
      <w:r w:rsidRPr="00F854BA">
        <w:rPr>
          <w:szCs w:val="28"/>
        </w:rPr>
        <w:t>"</w:t>
      </w:r>
      <w:r w:rsidRPr="00F854BA">
        <w:rPr>
          <w:bCs/>
          <w:szCs w:val="28"/>
        </w:rPr>
        <w:t xml:space="preserve">О внесении изменений в </w:t>
      </w:r>
      <w:r w:rsidRPr="00F854BA">
        <w:rPr>
          <w:szCs w:val="28"/>
        </w:rPr>
        <w:t xml:space="preserve">Избирательный кодекс </w:t>
      </w:r>
      <w:r w:rsidRPr="00F854BA">
        <w:t>Приморского края" в первом чтении.</w:t>
      </w:r>
    </w:p>
    <w:p w:rsidR="00F854BA" w:rsidRPr="00F854BA" w:rsidRDefault="00F854BA" w:rsidP="00F854BA">
      <w:pPr>
        <w:ind w:right="-144" w:firstLine="720"/>
        <w:jc w:val="both"/>
      </w:pPr>
    </w:p>
    <w:p w:rsidR="00F854BA" w:rsidRPr="00F854BA" w:rsidRDefault="00F854BA" w:rsidP="00F854BA">
      <w:pPr>
        <w:ind w:firstLine="720"/>
        <w:jc w:val="both"/>
      </w:pPr>
      <w:r w:rsidRPr="00F854BA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февраля 2019 года.</w:t>
      </w:r>
    </w:p>
    <w:p w:rsidR="00F854BA" w:rsidRPr="00F854BA" w:rsidRDefault="00F854BA" w:rsidP="00F854BA">
      <w:pPr>
        <w:ind w:firstLine="720"/>
        <w:jc w:val="both"/>
      </w:pPr>
    </w:p>
    <w:p w:rsidR="00F854BA" w:rsidRPr="00F854BA" w:rsidRDefault="00F854BA" w:rsidP="00F854BA">
      <w:pPr>
        <w:ind w:firstLine="720"/>
        <w:jc w:val="both"/>
      </w:pPr>
      <w:r w:rsidRPr="00F854BA"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854BA" w:rsidRPr="00F854BA" w:rsidRDefault="00F854BA" w:rsidP="00F854BA">
      <w:pPr>
        <w:ind w:firstLine="720"/>
        <w:jc w:val="both"/>
      </w:pPr>
    </w:p>
    <w:p w:rsidR="00F854BA" w:rsidRPr="00F854BA" w:rsidRDefault="00F854BA" w:rsidP="00F854BA">
      <w:pPr>
        <w:ind w:firstLine="720"/>
        <w:jc w:val="both"/>
        <w:rPr>
          <w:szCs w:val="28"/>
        </w:rPr>
      </w:pPr>
      <w:r w:rsidRPr="00F854BA">
        <w:t>4.Настоящее постановление вступает в силу со дня его принятия.</w:t>
      </w:r>
    </w:p>
    <w:p w:rsidR="00F854BA" w:rsidRPr="00F854BA" w:rsidRDefault="00F854BA" w:rsidP="00F854BA">
      <w:pPr>
        <w:jc w:val="both"/>
      </w:pPr>
    </w:p>
    <w:p w:rsidR="00F854BA" w:rsidRPr="00F854BA" w:rsidRDefault="00F854BA" w:rsidP="00F854BA">
      <w:pPr>
        <w:jc w:val="both"/>
      </w:pPr>
    </w:p>
    <w:p w:rsidR="00F854BA" w:rsidRPr="00F854BA" w:rsidRDefault="00F854BA" w:rsidP="00F854BA">
      <w:pPr>
        <w:jc w:val="both"/>
      </w:pPr>
    </w:p>
    <w:p w:rsidR="00F854BA" w:rsidRPr="00F854BA" w:rsidRDefault="00F854BA" w:rsidP="00F854BA">
      <w:pPr>
        <w:jc w:val="both"/>
      </w:pPr>
      <w:r w:rsidRPr="00F854BA">
        <w:t>Председатель</w:t>
      </w:r>
    </w:p>
    <w:p w:rsidR="00F854BA" w:rsidRPr="00F854BA" w:rsidRDefault="00F854BA" w:rsidP="00F854BA">
      <w:pPr>
        <w:jc w:val="both"/>
      </w:pPr>
      <w:r w:rsidRPr="00F854BA">
        <w:t xml:space="preserve">Законодательного Собрания </w:t>
      </w:r>
      <w:r w:rsidRPr="00F854BA">
        <w:tab/>
      </w:r>
      <w:r w:rsidRPr="00F854BA">
        <w:tab/>
      </w:r>
      <w:r w:rsidRPr="00F854BA">
        <w:tab/>
      </w:r>
      <w:r w:rsidRPr="00F854BA">
        <w:tab/>
      </w:r>
      <w:r w:rsidRPr="00F854BA">
        <w:tab/>
      </w:r>
      <w:r w:rsidRPr="00F854BA">
        <w:tab/>
      </w:r>
      <w:r w:rsidRPr="00F854BA"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43C" w:rsidRDefault="00F6043C">
      <w:r>
        <w:separator/>
      </w:r>
    </w:p>
  </w:endnote>
  <w:endnote w:type="continuationSeparator" w:id="0">
    <w:p w:rsidR="00F6043C" w:rsidRDefault="00F60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43C" w:rsidRDefault="00F6043C">
      <w:r>
        <w:separator/>
      </w:r>
    </w:p>
  </w:footnote>
  <w:footnote w:type="continuationSeparator" w:id="0">
    <w:p w:rsidR="00F6043C" w:rsidRDefault="00F60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54BA"/>
    <w:rsid w:val="00057575"/>
    <w:rsid w:val="000B3FB2"/>
    <w:rsid w:val="000D628E"/>
    <w:rsid w:val="000E5228"/>
    <w:rsid w:val="00123119"/>
    <w:rsid w:val="001319DB"/>
    <w:rsid w:val="00155F7F"/>
    <w:rsid w:val="001A0221"/>
    <w:rsid w:val="001E1686"/>
    <w:rsid w:val="00240A18"/>
    <w:rsid w:val="00277EA2"/>
    <w:rsid w:val="00317520"/>
    <w:rsid w:val="003325F4"/>
    <w:rsid w:val="00392E21"/>
    <w:rsid w:val="004529F0"/>
    <w:rsid w:val="004B69FA"/>
    <w:rsid w:val="004C3378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6043C"/>
    <w:rsid w:val="00F75CDD"/>
    <w:rsid w:val="00F8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2019-01-31T04:00:00Z</cp:lastPrinted>
  <dcterms:created xsi:type="dcterms:W3CDTF">2019-01-30T06:57:00Z</dcterms:created>
  <dcterms:modified xsi:type="dcterms:W3CDTF">2019-01-31T04:00:00Z</dcterms:modified>
</cp:coreProperties>
</file>