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7228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127D3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127D3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127D3" w:rsidRPr="00E127D3">
              <w:rPr>
                <w:szCs w:val="28"/>
              </w:rPr>
              <w:t>1262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127D3" w:rsidP="00D55F85">
            <w:pPr>
              <w:ind w:left="-108"/>
              <w:jc w:val="both"/>
            </w:pPr>
            <w:proofErr w:type="gramStart"/>
            <w:r>
              <w:t>О проекте закона Приморского края "О внесении изменений в статью 5 Закона Приморского края "О градостроительной деятель-</w:t>
            </w:r>
            <w:proofErr w:type="spellStart"/>
            <w:r>
              <w:t>ности</w:t>
            </w:r>
            <w:proofErr w:type="spellEnd"/>
            <w:r>
              <w:t xml:space="preserve"> на территории Приморского края"</w:t>
            </w:r>
            <w:proofErr w:type="gramEnd"/>
          </w:p>
          <w:p w:rsidR="000B3FB2" w:rsidRPr="00E127D3" w:rsidRDefault="000B3FB2">
            <w:pPr>
              <w:jc w:val="both"/>
            </w:pPr>
          </w:p>
        </w:tc>
      </w:tr>
    </w:tbl>
    <w:p w:rsidR="00E127D3" w:rsidRDefault="00E127D3" w:rsidP="00E127D3">
      <w:pPr>
        <w:ind w:firstLine="720"/>
      </w:pPr>
      <w:r>
        <w:t xml:space="preserve">Законодательное Собрание Приморского края </w:t>
      </w:r>
    </w:p>
    <w:p w:rsidR="00E127D3" w:rsidRDefault="00E127D3" w:rsidP="00E127D3"/>
    <w:p w:rsidR="00E127D3" w:rsidRDefault="00E127D3" w:rsidP="00E127D3">
      <w:r>
        <w:t>ПОСТАНОВЛЯЕТ:</w:t>
      </w:r>
    </w:p>
    <w:p w:rsidR="00E127D3" w:rsidRDefault="00E127D3" w:rsidP="00E127D3"/>
    <w:p w:rsidR="00E127D3" w:rsidRDefault="00E127D3" w:rsidP="00E127D3">
      <w:pPr>
        <w:jc w:val="both"/>
      </w:pPr>
      <w:r>
        <w:tab/>
        <w:t>1.Принять проект закона Приморского края "О внесении изменений в статью 5 Закона Приморского края "О градостроительной деятельности на территории Приморского края" в первом чтении.</w:t>
      </w:r>
    </w:p>
    <w:p w:rsidR="00E127D3" w:rsidRDefault="00E127D3" w:rsidP="00E127D3">
      <w:pPr>
        <w:jc w:val="both"/>
      </w:pPr>
    </w:p>
    <w:p w:rsidR="00E127D3" w:rsidRDefault="00E127D3" w:rsidP="00E127D3">
      <w:pPr>
        <w:jc w:val="both"/>
      </w:pPr>
      <w:r>
        <w:tab/>
        <w:t>2.Комитету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127D3" w:rsidRDefault="00E127D3" w:rsidP="00E127D3">
      <w:pPr>
        <w:jc w:val="both"/>
      </w:pPr>
    </w:p>
    <w:p w:rsidR="00E127D3" w:rsidRDefault="00E127D3" w:rsidP="00E127D3">
      <w:pPr>
        <w:jc w:val="both"/>
      </w:pPr>
      <w:r>
        <w:tab/>
        <w:t>3.Настоящее постановление вступает в силу со дня его принятия.</w:t>
      </w:r>
    </w:p>
    <w:p w:rsidR="00E127D3" w:rsidRDefault="00E127D3" w:rsidP="00E127D3">
      <w:pPr>
        <w:jc w:val="both"/>
      </w:pPr>
      <w:bookmarkStart w:id="0" w:name="_GoBack"/>
      <w:bookmarkEnd w:id="0"/>
    </w:p>
    <w:p w:rsidR="00E127D3" w:rsidRDefault="00E127D3" w:rsidP="00E127D3">
      <w:pPr>
        <w:jc w:val="both"/>
      </w:pPr>
    </w:p>
    <w:p w:rsidR="00E127D3" w:rsidRDefault="00E127D3" w:rsidP="00E127D3">
      <w:pPr>
        <w:jc w:val="both"/>
      </w:pPr>
    </w:p>
    <w:p w:rsidR="00E127D3" w:rsidRDefault="00E127D3" w:rsidP="00E127D3">
      <w:pPr>
        <w:jc w:val="both"/>
      </w:pPr>
      <w:r>
        <w:t>Председатель</w:t>
      </w:r>
    </w:p>
    <w:p w:rsidR="00E127D3" w:rsidRDefault="00E127D3" w:rsidP="00E127D3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E127D3" w:rsidRDefault="00E127D3" w:rsidP="00E127D3"/>
    <w:p w:rsidR="00E127D3" w:rsidRDefault="00E127D3" w:rsidP="00E127D3"/>
    <w:p w:rsidR="00E127D3" w:rsidRDefault="00E127D3" w:rsidP="00E127D3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147" w:rsidRDefault="00467147">
      <w:r>
        <w:separator/>
      </w:r>
    </w:p>
  </w:endnote>
  <w:endnote w:type="continuationSeparator" w:id="0">
    <w:p w:rsidR="00467147" w:rsidRDefault="00467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147" w:rsidRDefault="00467147">
      <w:r>
        <w:separator/>
      </w:r>
    </w:p>
  </w:footnote>
  <w:footnote w:type="continuationSeparator" w:id="0">
    <w:p w:rsidR="00467147" w:rsidRDefault="004671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27D3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67147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127D3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2019-01-30T06:48:00Z</cp:lastPrinted>
  <dcterms:created xsi:type="dcterms:W3CDTF">2019-01-30T06:47:00Z</dcterms:created>
  <dcterms:modified xsi:type="dcterms:W3CDTF">2019-01-30T06:48:00Z</dcterms:modified>
</cp:coreProperties>
</file>