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 grayscale="t"/>
                </v:shape>
                <o:OLEObject Type="Embed" ProgID="Word.Picture.8" ShapeID="_x0000_i1025" DrawAspect="Content" ObjectID="_161036981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1098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0983">
              <w:rPr>
                <w:szCs w:val="28"/>
              </w:rPr>
              <w:t>1257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0983" w:rsidP="00D55F85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продовольс</w:t>
            </w:r>
            <w:r>
              <w:t>т</w:t>
            </w:r>
            <w:proofErr w:type="spellEnd"/>
            <w:r>
              <w:t>-</w:t>
            </w:r>
            <w:r>
              <w:t>венной</w:t>
            </w:r>
            <w:proofErr w:type="gramEnd"/>
            <w:r>
              <w:t xml:space="preserve"> безопасности Приморского края"</w:t>
            </w:r>
          </w:p>
          <w:p w:rsidR="000B3FB2" w:rsidRPr="00510983" w:rsidRDefault="000B3FB2">
            <w:pPr>
              <w:jc w:val="both"/>
            </w:pPr>
          </w:p>
        </w:tc>
      </w:tr>
    </w:tbl>
    <w:p w:rsidR="00510983" w:rsidRDefault="00510983" w:rsidP="00510983">
      <w:pPr>
        <w:ind w:firstLine="709"/>
      </w:pPr>
      <w:r>
        <w:t>Законодательное Собрание Приморского края</w:t>
      </w:r>
    </w:p>
    <w:p w:rsidR="00510983" w:rsidRDefault="00510983" w:rsidP="00510983"/>
    <w:p w:rsidR="00510983" w:rsidRDefault="00510983" w:rsidP="00510983">
      <w:r>
        <w:t>ПОСТАНОВЛЯЕТ:</w:t>
      </w:r>
    </w:p>
    <w:p w:rsidR="00510983" w:rsidRDefault="00510983" w:rsidP="00510983"/>
    <w:p w:rsidR="00510983" w:rsidRDefault="00510983" w:rsidP="00510983">
      <w:pPr>
        <w:ind w:firstLine="709"/>
        <w:jc w:val="both"/>
      </w:pPr>
      <w:r>
        <w:t>1.Принять Закон Приморского края "О внесении изменений в Закон Приморского края "О продовольственной безопасности Приморского края".</w:t>
      </w:r>
    </w:p>
    <w:p w:rsidR="00510983" w:rsidRDefault="00510983" w:rsidP="00510983">
      <w:pPr>
        <w:ind w:firstLine="709"/>
        <w:jc w:val="both"/>
      </w:pPr>
    </w:p>
    <w:p w:rsidR="00510983" w:rsidRDefault="00510983" w:rsidP="0051098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10983" w:rsidRDefault="00510983" w:rsidP="00510983">
      <w:pPr>
        <w:ind w:firstLine="709"/>
        <w:jc w:val="both"/>
      </w:pPr>
    </w:p>
    <w:p w:rsidR="00510983" w:rsidRDefault="00510983" w:rsidP="0051098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10983" w:rsidRDefault="00510983" w:rsidP="00510983">
      <w:pPr>
        <w:ind w:firstLine="709"/>
        <w:jc w:val="both"/>
      </w:pPr>
    </w:p>
    <w:p w:rsidR="00510983" w:rsidRDefault="00510983" w:rsidP="00510983"/>
    <w:p w:rsidR="00510983" w:rsidRDefault="00510983" w:rsidP="00510983"/>
    <w:p w:rsidR="00510983" w:rsidRDefault="00510983" w:rsidP="00510983">
      <w:r>
        <w:t>Председатель</w:t>
      </w:r>
    </w:p>
    <w:p w:rsidR="000B3FB2" w:rsidRDefault="00510983" w:rsidP="00510983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83" w:rsidRDefault="00510983">
      <w:r>
        <w:separator/>
      </w:r>
    </w:p>
  </w:endnote>
  <w:endnote w:type="continuationSeparator" w:id="0">
    <w:p w:rsidR="00510983" w:rsidRDefault="0051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83" w:rsidRDefault="00510983">
      <w:r>
        <w:separator/>
      </w:r>
    </w:p>
  </w:footnote>
  <w:footnote w:type="continuationSeparator" w:id="0">
    <w:p w:rsidR="00510983" w:rsidRDefault="00510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8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0983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2019-01-30T06:10:00Z</cp:lastPrinted>
  <dcterms:created xsi:type="dcterms:W3CDTF">2019-01-30T06:07:00Z</dcterms:created>
  <dcterms:modified xsi:type="dcterms:W3CDTF">2019-01-30T06:10:00Z</dcterms:modified>
</cp:coreProperties>
</file>