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 grayscale="t"/>
                </v:shape>
                <o:OLEObject Type="Embed" ProgID="Word.Picture.8" ShapeID="_x0000_i1025" DrawAspect="Content" ObjectID="_161036962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6853F4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853F4">
              <w:rPr>
                <w:szCs w:val="28"/>
              </w:rPr>
              <w:t>1256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853F4" w:rsidP="00D55F85">
            <w:pPr>
              <w:ind w:left="-108"/>
              <w:jc w:val="both"/>
            </w:pPr>
            <w:r>
              <w:t>О проекте закона Приморского края "</w:t>
            </w:r>
            <w:r>
              <w:rPr>
                <w:szCs w:val="28"/>
              </w:rPr>
              <w:t>О внесении изменений в Закон Приморского края "О продовольственной безопасности Приморского края"</w:t>
            </w:r>
          </w:p>
          <w:p w:rsidR="000B3FB2" w:rsidRPr="006853F4" w:rsidRDefault="000B3FB2">
            <w:pPr>
              <w:jc w:val="both"/>
            </w:pPr>
          </w:p>
        </w:tc>
      </w:tr>
    </w:tbl>
    <w:p w:rsidR="006853F4" w:rsidRDefault="006853F4" w:rsidP="006853F4">
      <w:pPr>
        <w:ind w:firstLine="709"/>
      </w:pPr>
      <w:r>
        <w:t>Законодательное Собрание Приморского края</w:t>
      </w:r>
    </w:p>
    <w:p w:rsidR="006853F4" w:rsidRDefault="006853F4" w:rsidP="006853F4"/>
    <w:p w:rsidR="006853F4" w:rsidRDefault="006853F4" w:rsidP="006853F4">
      <w:r>
        <w:t>ПОСТАНОВЛЯЕТ:</w:t>
      </w:r>
    </w:p>
    <w:p w:rsidR="006853F4" w:rsidRDefault="006853F4" w:rsidP="006853F4"/>
    <w:p w:rsidR="006853F4" w:rsidRDefault="006853F4" w:rsidP="006853F4">
      <w:pPr>
        <w:ind w:firstLine="709"/>
        <w:jc w:val="both"/>
      </w:pPr>
      <w:r>
        <w:t>1.Принять проект закона Приморского края "</w:t>
      </w:r>
      <w:r>
        <w:rPr>
          <w:szCs w:val="28"/>
        </w:rPr>
        <w:t>О внесении изменений в Закон Приморского края "О продовольственной безопасности Приморского края"</w:t>
      </w:r>
      <w:r>
        <w:t xml:space="preserve"> в первом чтении.</w:t>
      </w:r>
    </w:p>
    <w:p w:rsidR="006853F4" w:rsidRDefault="006853F4" w:rsidP="006853F4">
      <w:pPr>
        <w:ind w:firstLine="709"/>
        <w:jc w:val="both"/>
      </w:pPr>
    </w:p>
    <w:p w:rsidR="006853F4" w:rsidRDefault="006853F4" w:rsidP="006853F4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853F4" w:rsidRDefault="006853F4" w:rsidP="006853F4">
      <w:pPr>
        <w:ind w:firstLine="709"/>
        <w:jc w:val="both"/>
      </w:pPr>
    </w:p>
    <w:p w:rsidR="006853F4" w:rsidRDefault="006853F4" w:rsidP="006853F4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6853F4" w:rsidRDefault="006853F4" w:rsidP="006853F4"/>
    <w:p w:rsidR="006853F4" w:rsidRDefault="006853F4" w:rsidP="006853F4"/>
    <w:p w:rsidR="006853F4" w:rsidRDefault="006853F4" w:rsidP="006853F4"/>
    <w:p w:rsidR="006853F4" w:rsidRDefault="006853F4" w:rsidP="006853F4">
      <w:r>
        <w:t>Председатель</w:t>
      </w:r>
    </w:p>
    <w:p w:rsidR="000B3FB2" w:rsidRDefault="006853F4" w:rsidP="006853F4">
      <w:r>
        <w:t>Законодательного Собрания                                                     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3F4" w:rsidRDefault="006853F4">
      <w:r>
        <w:separator/>
      </w:r>
    </w:p>
  </w:endnote>
  <w:endnote w:type="continuationSeparator" w:id="0">
    <w:p w:rsidR="006853F4" w:rsidRDefault="00685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3F4" w:rsidRDefault="006853F4">
      <w:r>
        <w:separator/>
      </w:r>
    </w:p>
  </w:footnote>
  <w:footnote w:type="continuationSeparator" w:id="0">
    <w:p w:rsidR="006853F4" w:rsidRDefault="006853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3F4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853F4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2019-01-30T06:07:00Z</cp:lastPrinted>
  <dcterms:created xsi:type="dcterms:W3CDTF">2019-01-30T06:06:00Z</dcterms:created>
  <dcterms:modified xsi:type="dcterms:W3CDTF">2019-01-30T06:07:00Z</dcterms:modified>
</cp:coreProperties>
</file>