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37120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41CF6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41CF6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41CF6" w:rsidRPr="00D41CF6">
              <w:rPr>
                <w:szCs w:val="28"/>
              </w:rPr>
              <w:t>1255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41CF6" w:rsidP="00D55F85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 Приморского края</w:t>
            </w:r>
            <w:r>
              <w:rPr>
                <w:szCs w:val="28"/>
              </w:rPr>
              <w:br/>
            </w:r>
            <w:r>
              <w:t>"О внесении изменения в</w:t>
            </w:r>
            <w:r>
              <w:br/>
              <w:t>статью 2 Закона Приморского края "О порядке предоставления гражданами, претендующими на замещение должности главы местной администрации по кон</w:t>
            </w:r>
            <w:r>
              <w:softHyphen/>
              <w:t>тракту, муниципальной должно</w:t>
            </w:r>
            <w:r>
              <w:softHyphen/>
              <w:t>сти, лицами, замещающими указанные должности, сведений о доходах, расходах, об имуще</w:t>
            </w:r>
            <w:r>
              <w:softHyphen/>
              <w:t>стве и обязательствах имуще</w:t>
            </w:r>
            <w:r>
              <w:softHyphen/>
              <w:t>ственного характера, проверки достоверности и полноты указанных сведений"</w:t>
            </w:r>
            <w:proofErr w:type="gramEnd"/>
          </w:p>
          <w:p w:rsidR="000B3FB2" w:rsidRPr="00D41CF6" w:rsidRDefault="000B3FB2">
            <w:pPr>
              <w:jc w:val="both"/>
            </w:pPr>
          </w:p>
        </w:tc>
      </w:tr>
    </w:tbl>
    <w:p w:rsidR="00D41CF6" w:rsidRDefault="00D41CF6" w:rsidP="00D41CF6">
      <w:pPr>
        <w:ind w:firstLine="709"/>
        <w:jc w:val="both"/>
      </w:pPr>
      <w:r>
        <w:t>Законодательное Собрание Приморского края</w:t>
      </w:r>
    </w:p>
    <w:p w:rsidR="00D41CF6" w:rsidRDefault="00D41CF6" w:rsidP="00D41CF6">
      <w:pPr>
        <w:ind w:firstLine="720"/>
        <w:jc w:val="both"/>
      </w:pPr>
    </w:p>
    <w:p w:rsidR="00D41CF6" w:rsidRDefault="00D41CF6" w:rsidP="00D41CF6">
      <w:pPr>
        <w:jc w:val="both"/>
      </w:pPr>
      <w:r>
        <w:t>ПОСТАНОВЛЯЕТ:</w:t>
      </w:r>
    </w:p>
    <w:p w:rsidR="00D41CF6" w:rsidRDefault="00D41CF6" w:rsidP="00D41CF6">
      <w:pPr>
        <w:jc w:val="both"/>
      </w:pPr>
    </w:p>
    <w:p w:rsidR="00D41CF6" w:rsidRPr="002A0F9B" w:rsidRDefault="00D41CF6" w:rsidP="00D41CF6">
      <w:pPr>
        <w:ind w:firstLine="709"/>
        <w:jc w:val="both"/>
      </w:pPr>
      <w:proofErr w:type="gramStart"/>
      <w:r w:rsidRPr="002A0F9B">
        <w:t xml:space="preserve">1.Принять Закон Приморского края </w:t>
      </w:r>
      <w:r>
        <w:t>"О внесении изменения в статью 2 Закона Приморского края "О 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  <w:r w:rsidRPr="002A0F9B">
        <w:t>.</w:t>
      </w:r>
      <w:proofErr w:type="gramEnd"/>
    </w:p>
    <w:p w:rsidR="00D41CF6" w:rsidRPr="002A0F9B" w:rsidRDefault="00D41CF6" w:rsidP="00D41CF6">
      <w:pPr>
        <w:ind w:firstLine="709"/>
        <w:jc w:val="both"/>
      </w:pPr>
    </w:p>
    <w:p w:rsidR="00D41CF6" w:rsidRPr="002A0F9B" w:rsidRDefault="00D41CF6" w:rsidP="00D41CF6">
      <w:pPr>
        <w:ind w:firstLine="709"/>
        <w:jc w:val="both"/>
      </w:pPr>
      <w:r w:rsidRPr="002A0F9B">
        <w:t>2.Направить указанный Закон Губернатору Приморского края для обнародования.</w:t>
      </w:r>
    </w:p>
    <w:p w:rsidR="00D41CF6" w:rsidRPr="002A0F9B" w:rsidRDefault="00D41CF6" w:rsidP="00D41CF6">
      <w:pPr>
        <w:ind w:firstLine="709"/>
        <w:jc w:val="both"/>
      </w:pPr>
    </w:p>
    <w:p w:rsidR="00D41CF6" w:rsidRDefault="00D41CF6" w:rsidP="00D41CF6">
      <w:pPr>
        <w:ind w:firstLine="709"/>
        <w:jc w:val="both"/>
      </w:pPr>
      <w:r w:rsidRPr="002A0F9B">
        <w:t>3.Настоящее постановление вступает в силу со дня его принятия</w:t>
      </w:r>
      <w:r>
        <w:t>.</w:t>
      </w:r>
    </w:p>
    <w:p w:rsidR="00D41CF6" w:rsidRDefault="00D41CF6" w:rsidP="00D41CF6">
      <w:pPr>
        <w:jc w:val="both"/>
      </w:pPr>
      <w:bookmarkStart w:id="0" w:name="_GoBack"/>
      <w:bookmarkEnd w:id="0"/>
    </w:p>
    <w:p w:rsidR="00D41CF6" w:rsidRDefault="00D41CF6" w:rsidP="00D41CF6">
      <w:pPr>
        <w:jc w:val="both"/>
      </w:pPr>
    </w:p>
    <w:p w:rsidR="00D41CF6" w:rsidRDefault="00D41CF6" w:rsidP="00D41CF6">
      <w:pPr>
        <w:jc w:val="both"/>
      </w:pPr>
    </w:p>
    <w:p w:rsidR="00D41CF6" w:rsidRDefault="00D41CF6" w:rsidP="00D41CF6">
      <w:r>
        <w:t xml:space="preserve">Председатель </w:t>
      </w:r>
    </w:p>
    <w:p w:rsidR="00931FD6" w:rsidRDefault="00D41CF6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А.И. Ролик</w:t>
      </w:r>
    </w:p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F72" w:rsidRDefault="00C12F72">
      <w:r>
        <w:separator/>
      </w:r>
    </w:p>
  </w:endnote>
  <w:endnote w:type="continuationSeparator" w:id="0">
    <w:p w:rsidR="00C12F72" w:rsidRDefault="00C12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F72" w:rsidRDefault="00C12F72">
      <w:r>
        <w:separator/>
      </w:r>
    </w:p>
  </w:footnote>
  <w:footnote w:type="continuationSeparator" w:id="0">
    <w:p w:rsidR="00C12F72" w:rsidRDefault="00C12F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41CF6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12F72"/>
    <w:rsid w:val="00C20E8F"/>
    <w:rsid w:val="00CA7E54"/>
    <w:rsid w:val="00CE19DF"/>
    <w:rsid w:val="00D02716"/>
    <w:rsid w:val="00D41CF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2019-01-30T06:30:00Z</cp:lastPrinted>
  <dcterms:created xsi:type="dcterms:W3CDTF">2019-01-30T06:29:00Z</dcterms:created>
  <dcterms:modified xsi:type="dcterms:W3CDTF">2019-01-30T06:30:00Z</dcterms:modified>
</cp:coreProperties>
</file>