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7203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86C7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86C7F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86C7F" w:rsidRPr="00886C7F">
              <w:rPr>
                <w:szCs w:val="28"/>
              </w:rPr>
              <w:t>1254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86C7F" w:rsidRDefault="00886C7F" w:rsidP="00886C7F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</w:t>
            </w:r>
            <w:r>
              <w:softHyphen/>
              <w:t>тракту, муниципальной должно</w:t>
            </w:r>
            <w:r>
              <w:softHyphen/>
              <w:t>сти, лицами, замещающими указанные должности, сведений о доходах, расходах, об имуще</w:t>
            </w:r>
            <w:r>
              <w:softHyphen/>
              <w:t>стве и обязательствах имуще</w:t>
            </w:r>
            <w:r>
              <w:softHyphen/>
              <w:t>ственного характера, проверки достоверности и полноты указанных сведений"</w:t>
            </w:r>
            <w:proofErr w:type="gramEnd"/>
          </w:p>
        </w:tc>
      </w:tr>
    </w:tbl>
    <w:p w:rsidR="000B3FB2" w:rsidRDefault="000B3FB2"/>
    <w:p w:rsidR="00886C7F" w:rsidRDefault="00886C7F" w:rsidP="00886C7F">
      <w:pPr>
        <w:ind w:firstLine="709"/>
        <w:jc w:val="both"/>
      </w:pPr>
      <w:r>
        <w:t>Законодательное Собрание Приморского края</w:t>
      </w:r>
    </w:p>
    <w:p w:rsidR="00886C7F" w:rsidRDefault="00886C7F" w:rsidP="00886C7F">
      <w:pPr>
        <w:ind w:firstLine="720"/>
        <w:jc w:val="both"/>
      </w:pPr>
    </w:p>
    <w:p w:rsidR="00886C7F" w:rsidRDefault="00886C7F" w:rsidP="00886C7F">
      <w:pPr>
        <w:jc w:val="both"/>
      </w:pPr>
      <w:r>
        <w:t>ПОСТАНОВЛЯЕТ:</w:t>
      </w:r>
    </w:p>
    <w:p w:rsidR="00886C7F" w:rsidRDefault="00886C7F" w:rsidP="00886C7F">
      <w:pPr>
        <w:jc w:val="both"/>
      </w:pPr>
    </w:p>
    <w:p w:rsidR="00886C7F" w:rsidRPr="00D0625E" w:rsidRDefault="00886C7F" w:rsidP="00886C7F">
      <w:pPr>
        <w:ind w:firstLine="709"/>
        <w:jc w:val="both"/>
      </w:pPr>
      <w:proofErr w:type="gramStart"/>
      <w:r w:rsidRPr="00D0625E">
        <w:t xml:space="preserve">1.Принять проект закона Приморского края </w:t>
      </w:r>
      <w:r>
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D0625E">
        <w:t xml:space="preserve"> во втором чтении.</w:t>
      </w:r>
      <w:proofErr w:type="gramEnd"/>
    </w:p>
    <w:p w:rsidR="00886C7F" w:rsidRPr="00D0625E" w:rsidRDefault="00886C7F" w:rsidP="00886C7F">
      <w:pPr>
        <w:ind w:firstLine="709"/>
        <w:jc w:val="both"/>
      </w:pPr>
    </w:p>
    <w:p w:rsidR="00886C7F" w:rsidRPr="00D0625E" w:rsidRDefault="00886C7F" w:rsidP="00886C7F">
      <w:pPr>
        <w:ind w:firstLine="709"/>
        <w:jc w:val="both"/>
      </w:pPr>
      <w:r w:rsidRPr="00D0625E">
        <w:t>2.Комитету Законодательного Собрания по региональной политике и законности (</w:t>
      </w:r>
      <w:proofErr w:type="spellStart"/>
      <w:r w:rsidRPr="00D0625E">
        <w:t>Текиев</w:t>
      </w:r>
      <w:proofErr w:type="spellEnd"/>
      <w:r w:rsidRPr="00D0625E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86C7F" w:rsidRPr="00D0625E" w:rsidRDefault="00886C7F" w:rsidP="00886C7F">
      <w:pPr>
        <w:ind w:firstLine="709"/>
        <w:jc w:val="both"/>
      </w:pPr>
    </w:p>
    <w:p w:rsidR="00886C7F" w:rsidRDefault="00886C7F" w:rsidP="00886C7F">
      <w:pPr>
        <w:ind w:firstLine="709"/>
        <w:jc w:val="both"/>
      </w:pPr>
      <w:r w:rsidRPr="00D0625E">
        <w:t>3.Настоящее постановление вступает в силу со дня его принятия.</w:t>
      </w:r>
    </w:p>
    <w:p w:rsidR="00886C7F" w:rsidRDefault="00886C7F" w:rsidP="00886C7F">
      <w:pPr>
        <w:jc w:val="both"/>
      </w:pPr>
    </w:p>
    <w:p w:rsidR="00886C7F" w:rsidRDefault="00886C7F" w:rsidP="00886C7F">
      <w:pPr>
        <w:jc w:val="both"/>
      </w:pPr>
    </w:p>
    <w:p w:rsidR="00886C7F" w:rsidRDefault="00886C7F" w:rsidP="00886C7F">
      <w:r>
        <w:t xml:space="preserve">Председатель </w:t>
      </w:r>
    </w:p>
    <w:p w:rsidR="00931FD6" w:rsidRDefault="00886C7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  <w:bookmarkStart w:id="0" w:name="_GoBack"/>
      <w:bookmarkEnd w:id="0"/>
    </w:p>
    <w:sectPr w:rsidR="00931FD6" w:rsidSect="00886C7F">
      <w:headerReference w:type="default" r:id="rId9"/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5A0" w:rsidRDefault="002F45A0">
      <w:r>
        <w:separator/>
      </w:r>
    </w:p>
  </w:endnote>
  <w:endnote w:type="continuationSeparator" w:id="0">
    <w:p w:rsidR="002F45A0" w:rsidRDefault="002F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5A0" w:rsidRDefault="002F45A0">
      <w:r>
        <w:separator/>
      </w:r>
    </w:p>
  </w:footnote>
  <w:footnote w:type="continuationSeparator" w:id="0">
    <w:p w:rsidR="002F45A0" w:rsidRDefault="002F45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6C7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F45A0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86C7F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2019-01-30T06:44:00Z</cp:lastPrinted>
  <dcterms:created xsi:type="dcterms:W3CDTF">2019-01-30T06:42:00Z</dcterms:created>
  <dcterms:modified xsi:type="dcterms:W3CDTF">2019-01-30T06:44:00Z</dcterms:modified>
</cp:coreProperties>
</file>