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7095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529C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529CC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29CC" w:rsidRPr="009529CC">
              <w:rPr>
                <w:szCs w:val="28"/>
              </w:rPr>
              <w:t>1253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29CC" w:rsidP="00D55F85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  <w:proofErr w:type="gramEnd"/>
          </w:p>
          <w:p w:rsidR="000B3FB2" w:rsidRPr="009529CC" w:rsidRDefault="000B3FB2">
            <w:pPr>
              <w:jc w:val="both"/>
            </w:pPr>
          </w:p>
        </w:tc>
      </w:tr>
    </w:tbl>
    <w:p w:rsidR="009529CC" w:rsidRPr="009529CC" w:rsidRDefault="009529CC" w:rsidP="009529CC">
      <w:pPr>
        <w:ind w:firstLine="709"/>
        <w:jc w:val="both"/>
      </w:pPr>
      <w:r w:rsidRPr="009529CC">
        <w:t xml:space="preserve">Законодательное Собрание Приморского края </w:t>
      </w:r>
    </w:p>
    <w:p w:rsidR="009529CC" w:rsidRPr="009529CC" w:rsidRDefault="009529CC" w:rsidP="009529CC">
      <w:pPr>
        <w:ind w:firstLine="709"/>
        <w:jc w:val="both"/>
      </w:pPr>
    </w:p>
    <w:p w:rsidR="009529CC" w:rsidRPr="009529CC" w:rsidRDefault="009529CC" w:rsidP="009529CC">
      <w:pPr>
        <w:jc w:val="both"/>
      </w:pPr>
      <w:r w:rsidRPr="009529CC">
        <w:t>ПОСТАНОВЛЯЕТ:</w:t>
      </w:r>
    </w:p>
    <w:p w:rsidR="009529CC" w:rsidRPr="009529CC" w:rsidRDefault="009529CC" w:rsidP="009529CC">
      <w:pPr>
        <w:ind w:firstLine="709"/>
        <w:jc w:val="both"/>
      </w:pPr>
    </w:p>
    <w:p w:rsidR="009529CC" w:rsidRPr="009529CC" w:rsidRDefault="009529CC" w:rsidP="009529CC">
      <w:pPr>
        <w:ind w:firstLine="709"/>
        <w:jc w:val="both"/>
      </w:pPr>
      <w:proofErr w:type="gramStart"/>
      <w:r w:rsidRPr="009529CC">
        <w:t>1.Принять проект закона Приморского края 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 в первом чтении.</w:t>
      </w:r>
      <w:proofErr w:type="gramEnd"/>
    </w:p>
    <w:p w:rsidR="009529CC" w:rsidRPr="009529CC" w:rsidRDefault="009529CC" w:rsidP="009529CC">
      <w:pPr>
        <w:ind w:firstLine="709"/>
        <w:jc w:val="both"/>
      </w:pPr>
    </w:p>
    <w:p w:rsidR="009529CC" w:rsidRPr="009529CC" w:rsidRDefault="009529CC" w:rsidP="009529CC">
      <w:pPr>
        <w:ind w:firstLine="709"/>
        <w:jc w:val="both"/>
      </w:pPr>
      <w:r w:rsidRPr="009529CC">
        <w:t>2.Комитету Законодательного Собрания по региональной политике и законности (</w:t>
      </w:r>
      <w:proofErr w:type="spellStart"/>
      <w:r w:rsidRPr="009529CC">
        <w:t>Текиев</w:t>
      </w:r>
      <w:proofErr w:type="spellEnd"/>
      <w:r w:rsidRPr="009529CC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529CC" w:rsidRPr="009529CC" w:rsidRDefault="009529CC" w:rsidP="009529CC">
      <w:pPr>
        <w:ind w:firstLine="709"/>
        <w:jc w:val="both"/>
      </w:pPr>
    </w:p>
    <w:p w:rsidR="009529CC" w:rsidRPr="009529CC" w:rsidRDefault="009529CC" w:rsidP="009529CC">
      <w:pPr>
        <w:ind w:firstLine="709"/>
        <w:jc w:val="both"/>
        <w:rPr>
          <w:szCs w:val="28"/>
        </w:rPr>
      </w:pPr>
      <w:r w:rsidRPr="009529CC">
        <w:t>3.Настоящее постановление вступает в силу со дня его принятия.</w:t>
      </w:r>
    </w:p>
    <w:p w:rsidR="009529CC" w:rsidRDefault="009529CC" w:rsidP="009529CC">
      <w:pPr>
        <w:tabs>
          <w:tab w:val="left" w:pos="708"/>
          <w:tab w:val="center" w:pos="4153"/>
          <w:tab w:val="right" w:pos="8306"/>
        </w:tabs>
        <w:jc w:val="both"/>
      </w:pPr>
    </w:p>
    <w:p w:rsidR="009529CC" w:rsidRPr="009529CC" w:rsidRDefault="009529CC" w:rsidP="009529CC">
      <w:pPr>
        <w:tabs>
          <w:tab w:val="left" w:pos="708"/>
          <w:tab w:val="center" w:pos="4153"/>
          <w:tab w:val="right" w:pos="8306"/>
        </w:tabs>
        <w:jc w:val="both"/>
      </w:pPr>
    </w:p>
    <w:p w:rsidR="009529CC" w:rsidRPr="009529CC" w:rsidRDefault="009529CC" w:rsidP="009529CC">
      <w:pPr>
        <w:jc w:val="both"/>
      </w:pPr>
      <w:r w:rsidRPr="009529CC">
        <w:t>Председатель</w:t>
      </w:r>
    </w:p>
    <w:p w:rsidR="00931FD6" w:rsidRDefault="009529CC" w:rsidP="009529CC">
      <w:pPr>
        <w:jc w:val="both"/>
      </w:pPr>
      <w:r w:rsidRPr="009529CC">
        <w:t>Законодательного Собрания</w:t>
      </w:r>
      <w:r w:rsidRPr="009529CC">
        <w:tab/>
      </w:r>
      <w:r w:rsidRPr="009529CC">
        <w:tab/>
      </w:r>
      <w:r w:rsidRPr="009529CC">
        <w:tab/>
      </w:r>
      <w:r w:rsidRPr="009529CC">
        <w:tab/>
      </w:r>
      <w:r w:rsidRPr="009529CC">
        <w:tab/>
      </w:r>
      <w:r w:rsidRPr="009529CC">
        <w:tab/>
        <w:t xml:space="preserve">             А.И. Ролик</w:t>
      </w:r>
      <w:bookmarkStart w:id="0" w:name="_GoBack"/>
      <w:bookmarkEnd w:id="0"/>
    </w:p>
    <w:sectPr w:rsidR="00931FD6" w:rsidSect="009529CC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5D3" w:rsidRDefault="005445D3">
      <w:r>
        <w:separator/>
      </w:r>
    </w:p>
  </w:endnote>
  <w:endnote w:type="continuationSeparator" w:id="0">
    <w:p w:rsidR="005445D3" w:rsidRDefault="0054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5D3" w:rsidRDefault="005445D3">
      <w:r>
        <w:separator/>
      </w:r>
    </w:p>
  </w:footnote>
  <w:footnote w:type="continuationSeparator" w:id="0">
    <w:p w:rsidR="005445D3" w:rsidRDefault="0054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9529CC" w:rsidP="009529C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29C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445D3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529CC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52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2019-01-30T06:24:00Z</dcterms:created>
  <dcterms:modified xsi:type="dcterms:W3CDTF">2019-01-30T06:26:00Z</dcterms:modified>
</cp:coreProperties>
</file>