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578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D5F6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5F6B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5F6B" w:rsidRPr="001D5F6B">
              <w:rPr>
                <w:szCs w:val="28"/>
              </w:rPr>
              <w:t>1233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5F6B" w:rsidP="00D55F85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 xml:space="preserve">"О внесении изменений в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3 к Закону Приморского края "О разграничении</w:t>
            </w:r>
            <w:r>
              <w:rPr>
                <w:szCs w:val="28"/>
              </w:rPr>
              <w:t xml:space="preserve"> объектов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ципальной</w:t>
            </w:r>
            <w:proofErr w:type="spellEnd"/>
            <w:r>
              <w:rPr>
                <w:szCs w:val="28"/>
              </w:rPr>
              <w:t xml:space="preserve"> собственности между сельскими поселениями Октябрь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и Октябрьским муниципальным районом"</w:t>
            </w:r>
          </w:p>
          <w:p w:rsidR="000B3FB2" w:rsidRPr="001D5F6B" w:rsidRDefault="000B3FB2">
            <w:pPr>
              <w:jc w:val="both"/>
            </w:pPr>
          </w:p>
        </w:tc>
      </w:tr>
    </w:tbl>
    <w:p w:rsidR="001D5F6B" w:rsidRDefault="001D5F6B" w:rsidP="001D5F6B">
      <w:pPr>
        <w:ind w:firstLine="720"/>
        <w:jc w:val="both"/>
      </w:pPr>
      <w:r>
        <w:t>Законодательное Собрание Приморского края</w:t>
      </w:r>
    </w:p>
    <w:p w:rsidR="001D5F6B" w:rsidRDefault="001D5F6B" w:rsidP="001D5F6B">
      <w:pPr>
        <w:ind w:firstLine="720"/>
        <w:jc w:val="both"/>
      </w:pPr>
    </w:p>
    <w:p w:rsidR="001D5F6B" w:rsidRDefault="001D5F6B" w:rsidP="001D5F6B">
      <w:pPr>
        <w:jc w:val="both"/>
      </w:pPr>
      <w:r>
        <w:t>ПОСТАНОВЛЯЕТ:</w:t>
      </w:r>
    </w:p>
    <w:p w:rsidR="001D5F6B" w:rsidRDefault="001D5F6B" w:rsidP="001D5F6B"/>
    <w:p w:rsidR="001D5F6B" w:rsidRDefault="001D5F6B" w:rsidP="001D5F6B">
      <w:pPr>
        <w:ind w:firstLine="720"/>
        <w:jc w:val="both"/>
      </w:pPr>
      <w:r>
        <w:t>1.Принять Закон Приморского края "О внесении изменений в приложение 3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 муниципального района и Октябрьским муниципальным районом".</w:t>
      </w:r>
    </w:p>
    <w:p w:rsidR="001D5F6B" w:rsidRDefault="001D5F6B" w:rsidP="001D5F6B">
      <w:pPr>
        <w:ind w:firstLine="720"/>
        <w:jc w:val="both"/>
      </w:pPr>
    </w:p>
    <w:p w:rsidR="001D5F6B" w:rsidRDefault="001D5F6B" w:rsidP="001D5F6B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D5F6B" w:rsidRDefault="001D5F6B" w:rsidP="001D5F6B">
      <w:pPr>
        <w:ind w:firstLine="720"/>
        <w:jc w:val="both"/>
      </w:pPr>
    </w:p>
    <w:p w:rsidR="001D5F6B" w:rsidRDefault="001D5F6B" w:rsidP="001D5F6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D5F6B" w:rsidRDefault="001D5F6B" w:rsidP="001D5F6B">
      <w:pPr>
        <w:ind w:firstLine="720"/>
        <w:jc w:val="both"/>
      </w:pPr>
      <w:bookmarkStart w:id="0" w:name="_GoBack"/>
      <w:bookmarkEnd w:id="0"/>
    </w:p>
    <w:p w:rsidR="001D5F6B" w:rsidRDefault="001D5F6B" w:rsidP="001D5F6B">
      <w:pPr>
        <w:ind w:firstLine="720"/>
        <w:jc w:val="both"/>
      </w:pPr>
    </w:p>
    <w:p w:rsidR="001D5F6B" w:rsidRDefault="001D5F6B" w:rsidP="001D5F6B">
      <w:pPr>
        <w:ind w:firstLine="720"/>
        <w:jc w:val="both"/>
      </w:pPr>
    </w:p>
    <w:p w:rsidR="001D5F6B" w:rsidRDefault="001D5F6B" w:rsidP="001D5F6B">
      <w:pPr>
        <w:jc w:val="both"/>
      </w:pPr>
      <w:r>
        <w:t>Председатель</w:t>
      </w:r>
    </w:p>
    <w:p w:rsidR="001D5F6B" w:rsidRDefault="001D5F6B" w:rsidP="001D5F6B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042" w:rsidRDefault="00840042">
      <w:r>
        <w:separator/>
      </w:r>
    </w:p>
  </w:endnote>
  <w:endnote w:type="continuationSeparator" w:id="0">
    <w:p w:rsidR="00840042" w:rsidRDefault="0084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042" w:rsidRDefault="00840042">
      <w:r>
        <w:separator/>
      </w:r>
    </w:p>
  </w:footnote>
  <w:footnote w:type="continuationSeparator" w:id="0">
    <w:p w:rsidR="00840042" w:rsidRDefault="00840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5F6B"/>
    <w:rsid w:val="00057575"/>
    <w:rsid w:val="000B3FB2"/>
    <w:rsid w:val="000D628E"/>
    <w:rsid w:val="000E5228"/>
    <w:rsid w:val="00123119"/>
    <w:rsid w:val="001319DB"/>
    <w:rsid w:val="00155F7F"/>
    <w:rsid w:val="001D5F6B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40042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2019-01-30T02:49:00Z</cp:lastPrinted>
  <dcterms:created xsi:type="dcterms:W3CDTF">2019-01-30T02:47:00Z</dcterms:created>
  <dcterms:modified xsi:type="dcterms:W3CDTF">2019-01-30T02:50:00Z</dcterms:modified>
</cp:coreProperties>
</file>