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14E">
        <w:tc>
          <w:tcPr>
            <w:tcW w:w="9570" w:type="dxa"/>
          </w:tcPr>
          <w:bookmarkStart w:id="0" w:name="_GoBack"/>
          <w:bookmarkEnd w:id="0"/>
          <w:p w:rsidR="00D9214E" w:rsidRDefault="009C058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2B2DD80" wp14:editId="12E83E9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9214E" w:rsidRDefault="008741F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D9214E" w:rsidRDefault="008741F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9214E" w:rsidRDefault="008741F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D9214E" w:rsidRDefault="008741F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D9214E" w:rsidRDefault="008741F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9214E" w:rsidRDefault="008741F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9214E" w:rsidRDefault="00D9214E"/>
          <w:p w:rsidR="00D9214E" w:rsidRDefault="00D9214E"/>
        </w:tc>
      </w:tr>
      <w:tr w:rsidR="00D9214E">
        <w:tc>
          <w:tcPr>
            <w:tcW w:w="9570" w:type="dxa"/>
          </w:tcPr>
          <w:p w:rsidR="00D9214E" w:rsidRDefault="008741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330C" w:rsidRDefault="0080330C" w:rsidP="0080330C">
      <w:pPr>
        <w:shd w:val="clear" w:color="auto" w:fill="FFFFFF"/>
        <w:ind w:firstLine="709"/>
        <w:jc w:val="center"/>
        <w:textAlignment w:val="baseline"/>
        <w:rPr>
          <w:b/>
          <w:spacing w:val="2"/>
          <w:szCs w:val="28"/>
        </w:rPr>
      </w:pPr>
      <w:r>
        <w:rPr>
          <w:b/>
          <w:spacing w:val="2"/>
          <w:szCs w:val="28"/>
        </w:rPr>
        <w:t>О ВНЕСЕНИИ ИЗМЕНЕНИЙ В ЗАКОН ПРИМОРСКОГО КРАЯ  "О ПРОДОВОЛЬСТВЕННОЙ БЕЗОПАСНОСТИ</w:t>
      </w:r>
    </w:p>
    <w:p w:rsidR="0080330C" w:rsidRDefault="0080330C" w:rsidP="0080330C">
      <w:pPr>
        <w:shd w:val="clear" w:color="auto" w:fill="FFFFFF"/>
        <w:ind w:firstLine="709"/>
        <w:jc w:val="center"/>
        <w:textAlignment w:val="baseline"/>
        <w:rPr>
          <w:b/>
          <w:spacing w:val="2"/>
          <w:szCs w:val="28"/>
        </w:rPr>
      </w:pPr>
      <w:r>
        <w:rPr>
          <w:b/>
          <w:spacing w:val="2"/>
          <w:szCs w:val="28"/>
        </w:rPr>
        <w:t>ПРИМОРСКОГО КРАЯ"</w:t>
      </w:r>
    </w:p>
    <w:p w:rsidR="0080330C" w:rsidRDefault="0080330C" w:rsidP="0080330C">
      <w:pPr>
        <w:ind w:firstLine="709"/>
        <w:jc w:val="center"/>
        <w:rPr>
          <w:rFonts w:eastAsiaTheme="minorHAnsi"/>
          <w:b/>
          <w:szCs w:val="28"/>
          <w:lang w:eastAsia="en-US"/>
        </w:rPr>
      </w:pPr>
    </w:p>
    <w:p w:rsidR="0080330C" w:rsidRDefault="0080330C" w:rsidP="00EC5EC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Принят</w:t>
      </w:r>
      <w:proofErr w:type="gramEnd"/>
      <w:r>
        <w:rPr>
          <w:spacing w:val="2"/>
          <w:szCs w:val="28"/>
        </w:rPr>
        <w:t xml:space="preserve"> Законодательным Собранием Приморского края</w:t>
      </w:r>
      <w:r w:rsidR="00EC5ECC">
        <w:rPr>
          <w:spacing w:val="2"/>
          <w:szCs w:val="28"/>
        </w:rPr>
        <w:t xml:space="preserve"> в первом чтении</w:t>
      </w:r>
    </w:p>
    <w:p w:rsidR="00EC5ECC" w:rsidRDefault="00EC5ECC" w:rsidP="0080330C">
      <w:pPr>
        <w:shd w:val="clear" w:color="auto" w:fill="FFFFFF"/>
        <w:ind w:firstLine="709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Принят</w:t>
      </w:r>
      <w:proofErr w:type="gramEnd"/>
      <w:r>
        <w:rPr>
          <w:spacing w:val="2"/>
          <w:szCs w:val="28"/>
        </w:rPr>
        <w:t xml:space="preserve"> Законодательным Собранием Приморского края</w:t>
      </w: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СТАТЬЯ 1.</w:t>
      </w: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Внести в Закон Приморского края от 15 ноября 2001 года № 163-КЗ "О продовольственной безопасности Приморского края" (Ведомости Законодательного Собрания Приморского края, 2001, № 98, стр. 31; 2008,        № 77, стр. 21; 2009, № 118, стр. 41; 2012, № 35, стр. 26; 2013, № 55, стр. 58,    № 57, стр. 6) следующие изменения:</w:t>
      </w:r>
    </w:p>
    <w:p w:rsidR="0080330C" w:rsidRDefault="00843E65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1)статью 1 дополнить </w:t>
      </w:r>
      <w:r w:rsidR="0080330C">
        <w:rPr>
          <w:spacing w:val="2"/>
          <w:szCs w:val="28"/>
        </w:rPr>
        <w:t>абзацем следующего содержания:</w:t>
      </w: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"социальный сорт хлеба - пшеничный хлеб весом 0,6 кг, выпускаемый в соответствии с ГОСТ 26987-86 с использованием опарного способа</w:t>
      </w:r>
      <w:proofErr w:type="gramStart"/>
      <w:r>
        <w:rPr>
          <w:spacing w:val="2"/>
          <w:szCs w:val="28"/>
        </w:rPr>
        <w:t>.";</w:t>
      </w:r>
      <w:proofErr w:type="gramEnd"/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2)статью 7 изложить в следующей редакции:</w:t>
      </w:r>
    </w:p>
    <w:p w:rsidR="0080330C" w:rsidRDefault="0080330C" w:rsidP="005975E1">
      <w:pPr>
        <w:autoSpaceDE w:val="0"/>
        <w:autoSpaceDN w:val="0"/>
        <w:adjustRightInd w:val="0"/>
        <w:ind w:left="2268" w:hanging="1559"/>
        <w:rPr>
          <w:rFonts w:eastAsiaTheme="minorHAnsi"/>
          <w:bCs/>
          <w:szCs w:val="28"/>
          <w:lang w:eastAsia="en-US"/>
        </w:rPr>
      </w:pPr>
      <w:r>
        <w:rPr>
          <w:bCs/>
          <w:szCs w:val="28"/>
        </w:rPr>
        <w:t xml:space="preserve">"СТАТЬЯ </w:t>
      </w:r>
      <w:r w:rsidR="005975E1">
        <w:rPr>
          <w:bCs/>
          <w:szCs w:val="28"/>
        </w:rPr>
        <w:t xml:space="preserve">7. </w:t>
      </w:r>
      <w:r>
        <w:rPr>
          <w:bCs/>
          <w:szCs w:val="28"/>
        </w:rPr>
        <w:t>РЕАЛИЗАЦИЯ ПРОИЗВОДСТВЕННОГО ПОТЕНЦИАЛА АГРОПРОМЫШЛЕННОГО КОМПЛЕКСА ПРИМОРСКОГО КРАЯ</w:t>
      </w:r>
    </w:p>
    <w:p w:rsidR="0080330C" w:rsidRDefault="0080330C" w:rsidP="0080330C">
      <w:pPr>
        <w:autoSpaceDE w:val="0"/>
        <w:autoSpaceDN w:val="0"/>
        <w:adjustRightInd w:val="0"/>
        <w:ind w:left="2410" w:hanging="1701"/>
        <w:jc w:val="both"/>
        <w:rPr>
          <w:bCs/>
          <w:szCs w:val="28"/>
        </w:rPr>
      </w:pP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целях реализации производственного потенциала агропромышленного комплекса Приморского края в Приморском крае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государственными программами Приморского края осуществляется:</w:t>
      </w: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государственная поддержка семеноводства и племенного животноводства, </w:t>
      </w:r>
      <w:proofErr w:type="gramStart"/>
      <w:r>
        <w:rPr>
          <w:szCs w:val="28"/>
        </w:rPr>
        <w:t>обеспечивающих</w:t>
      </w:r>
      <w:proofErr w:type="gramEnd"/>
      <w:r>
        <w:rPr>
          <w:szCs w:val="28"/>
        </w:rPr>
        <w:t xml:space="preserve"> продовольственную безопасность;</w:t>
      </w: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высокоэффективного производства основных продуктов агропромышленного комплекса;</w:t>
      </w: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государственная поддержка производства социальных сортов хлеба;</w:t>
      </w: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государственное стимулирование повышения качества сельскохозяйственной и пищевой продукции</w:t>
      </w:r>
      <w:proofErr w:type="gramStart"/>
      <w:r>
        <w:rPr>
          <w:szCs w:val="28"/>
        </w:rPr>
        <w:t>.".</w:t>
      </w:r>
      <w:proofErr w:type="gramEnd"/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0330C" w:rsidRDefault="0080330C" w:rsidP="008033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lastRenderedPageBreak/>
        <w:t>СТАТЬЯ 2.</w:t>
      </w: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января 2019 года. </w:t>
      </w:r>
    </w:p>
    <w:p w:rsidR="0080330C" w:rsidRDefault="0080330C" w:rsidP="0080330C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80330C" w:rsidRDefault="0080330C" w:rsidP="0080330C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80330C" w:rsidRDefault="0080330C" w:rsidP="0080330C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80330C" w:rsidRDefault="0080330C" w:rsidP="0080330C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>
        <w:rPr>
          <w:spacing w:val="2"/>
          <w:szCs w:val="28"/>
        </w:rPr>
        <w:t>Губернатор кр</w:t>
      </w:r>
      <w:r>
        <w:rPr>
          <w:color w:val="2D2D2D"/>
          <w:spacing w:val="2"/>
          <w:szCs w:val="28"/>
        </w:rPr>
        <w:t xml:space="preserve">ая                              </w:t>
      </w:r>
      <w:r w:rsidR="005975E1">
        <w:rPr>
          <w:color w:val="2D2D2D"/>
          <w:spacing w:val="2"/>
          <w:szCs w:val="28"/>
        </w:rPr>
        <w:t xml:space="preserve">                             </w:t>
      </w:r>
      <w:r>
        <w:rPr>
          <w:color w:val="2D2D2D"/>
          <w:spacing w:val="2"/>
          <w:szCs w:val="28"/>
        </w:rPr>
        <w:t xml:space="preserve">                 О.Н. Кожемяко</w:t>
      </w:r>
    </w:p>
    <w:p w:rsidR="009C0585" w:rsidRDefault="009C0585" w:rsidP="0080330C">
      <w:pPr>
        <w:shd w:val="clear" w:color="auto" w:fill="FFFFFF"/>
        <w:ind w:firstLine="709"/>
        <w:jc w:val="center"/>
        <w:textAlignment w:val="baseline"/>
      </w:pPr>
    </w:p>
    <w:sectPr w:rsidR="009C0585" w:rsidSect="00EC5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DC7" w:rsidRDefault="008E3DC7">
      <w:r>
        <w:separator/>
      </w:r>
    </w:p>
  </w:endnote>
  <w:endnote w:type="continuationSeparator" w:id="0">
    <w:p w:rsidR="008E3DC7" w:rsidRDefault="008E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ECC" w:rsidRDefault="00EC5E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ECC" w:rsidRDefault="00EC5EC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ECC" w:rsidRDefault="00EC5E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DC7" w:rsidRDefault="008E3DC7">
      <w:r>
        <w:separator/>
      </w:r>
    </w:p>
  </w:footnote>
  <w:footnote w:type="continuationSeparator" w:id="0">
    <w:p w:rsidR="008E3DC7" w:rsidRDefault="008E3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ECC" w:rsidRDefault="00EC5E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912552"/>
      <w:docPartObj>
        <w:docPartGallery w:val="Page Numbers (Top of Page)"/>
        <w:docPartUnique/>
      </w:docPartObj>
    </w:sdtPr>
    <w:sdtEndPr/>
    <w:sdtContent>
      <w:p w:rsidR="00EC5ECC" w:rsidRDefault="00EC5EC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6D4">
          <w:rPr>
            <w:noProof/>
          </w:rPr>
          <w:t>2</w:t>
        </w:r>
        <w:r>
          <w:fldChar w:fldCharType="end"/>
        </w:r>
      </w:p>
    </w:sdtContent>
  </w:sdt>
  <w:p w:rsidR="00D9214E" w:rsidRDefault="00D9214E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ECC" w:rsidRDefault="00EC5E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585"/>
    <w:rsid w:val="0002346D"/>
    <w:rsid w:val="001D003F"/>
    <w:rsid w:val="002706D4"/>
    <w:rsid w:val="00362817"/>
    <w:rsid w:val="00461B24"/>
    <w:rsid w:val="005975E1"/>
    <w:rsid w:val="006129E4"/>
    <w:rsid w:val="006C0856"/>
    <w:rsid w:val="0080330C"/>
    <w:rsid w:val="00843E65"/>
    <w:rsid w:val="008741F9"/>
    <w:rsid w:val="008E3DC7"/>
    <w:rsid w:val="009C0585"/>
    <w:rsid w:val="00B0489E"/>
    <w:rsid w:val="00D35F76"/>
    <w:rsid w:val="00D9214E"/>
    <w:rsid w:val="00EC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5E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5E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3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226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2003-08-29T04:29:00Z</cp:lastPrinted>
  <dcterms:created xsi:type="dcterms:W3CDTF">2019-01-28T01:45:00Z</dcterms:created>
  <dcterms:modified xsi:type="dcterms:W3CDTF">2019-01-28T01:45:00Z</dcterms:modified>
</cp:coreProperties>
</file>