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B3CBB" w:rsidRDefault="00BB3CBB" w:rsidP="00F14CBB">
            <w:pPr>
              <w:ind w:left="-108"/>
              <w:jc w:val="both"/>
            </w:pPr>
            <w:r>
              <w:t>О Законе Приморско</w:t>
            </w:r>
            <w:r w:rsidR="00C13D6A">
              <w:t>го края "О внесении изменений в</w:t>
            </w:r>
            <w:r w:rsidR="005E4A0B">
              <w:t xml:space="preserve"> </w:t>
            </w:r>
            <w:r w:rsidR="009E16AF">
              <w:t>Закон Приморского края "О продовольственной безопасности Приморского края</w:t>
            </w:r>
            <w:r>
              <w:t>"</w:t>
            </w:r>
          </w:p>
        </w:tc>
      </w:tr>
    </w:tbl>
    <w:p w:rsidR="000B3FB2" w:rsidRDefault="000B3FB2"/>
    <w:p w:rsidR="00931FD6" w:rsidRDefault="00BB3CBB" w:rsidP="00BB3CBB">
      <w:pPr>
        <w:ind w:firstLine="709"/>
      </w:pPr>
      <w:r>
        <w:t>Законодательное Собрание Приморского края</w:t>
      </w:r>
    </w:p>
    <w:p w:rsidR="00BB3CBB" w:rsidRDefault="00BB3CBB" w:rsidP="009C06BA"/>
    <w:p w:rsidR="00BB3CBB" w:rsidRDefault="00BB3CBB" w:rsidP="009C06BA">
      <w:r>
        <w:t>ПОСТАНОВЛЯЕТ:</w:t>
      </w:r>
    </w:p>
    <w:p w:rsidR="00BB3CBB" w:rsidRDefault="00BB3CBB" w:rsidP="009C06BA"/>
    <w:p w:rsidR="00BB3CBB" w:rsidRDefault="00BB3CBB" w:rsidP="00714C23">
      <w:pPr>
        <w:ind w:firstLine="709"/>
        <w:jc w:val="both"/>
      </w:pPr>
      <w:r>
        <w:t>1.Принять Закон Приморско</w:t>
      </w:r>
      <w:r w:rsidR="00C13D6A">
        <w:t>го края "О внесении изменений в</w:t>
      </w:r>
      <w:r w:rsidR="005E4A0B">
        <w:t xml:space="preserve"> </w:t>
      </w:r>
      <w:r>
        <w:t>Закон Приморского кра</w:t>
      </w:r>
      <w:r w:rsidR="009E16AF">
        <w:t>я "О продовольственной безопасности Приморского края</w:t>
      </w:r>
      <w:r>
        <w:t>".</w:t>
      </w:r>
    </w:p>
    <w:p w:rsidR="00931FD6" w:rsidRDefault="00931FD6" w:rsidP="00714C23">
      <w:pPr>
        <w:ind w:firstLine="709"/>
        <w:jc w:val="both"/>
      </w:pPr>
    </w:p>
    <w:p w:rsidR="00931FD6" w:rsidRDefault="00BB3CBB" w:rsidP="00714C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B3CBB" w:rsidRDefault="00BB3CBB" w:rsidP="00714C23">
      <w:pPr>
        <w:ind w:firstLine="709"/>
        <w:jc w:val="both"/>
      </w:pPr>
    </w:p>
    <w:p w:rsidR="00BB3CBB" w:rsidRDefault="00BB3CBB" w:rsidP="00714C2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B3CBB" w:rsidRDefault="00BB3CBB" w:rsidP="00714C23">
      <w:pPr>
        <w:ind w:firstLine="709"/>
        <w:jc w:val="both"/>
      </w:pPr>
    </w:p>
    <w:p w:rsidR="00BB3CBB" w:rsidRDefault="00BB3CBB"/>
    <w:p w:rsidR="00BB3CBB" w:rsidRDefault="00BB3CBB"/>
    <w:p w:rsidR="00BB3CBB" w:rsidRDefault="00BB3CBB">
      <w:r>
        <w:t>Председатель</w:t>
      </w:r>
    </w:p>
    <w:p w:rsidR="00BB3CBB" w:rsidRDefault="00BB3CBB">
      <w:r>
        <w:t xml:space="preserve">Законодательного Собрания                                                    </w:t>
      </w:r>
      <w:r w:rsidR="00C44671">
        <w:t xml:space="preserve">              А.И. Ролик</w:t>
      </w:r>
    </w:p>
    <w:sectPr w:rsidR="00BB3CBB" w:rsidSect="00E0664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A9A" w:rsidRDefault="008C2A9A">
      <w:r>
        <w:separator/>
      </w:r>
    </w:p>
  </w:endnote>
  <w:endnote w:type="continuationSeparator" w:id="0">
    <w:p w:rsidR="008C2A9A" w:rsidRDefault="008C2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A9A" w:rsidRDefault="008C2A9A">
      <w:r>
        <w:separator/>
      </w:r>
    </w:p>
  </w:footnote>
  <w:footnote w:type="continuationSeparator" w:id="0">
    <w:p w:rsidR="008C2A9A" w:rsidRDefault="008C2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CA2"/>
    <w:rsid w:val="00057575"/>
    <w:rsid w:val="000704AA"/>
    <w:rsid w:val="0007488C"/>
    <w:rsid w:val="000B3FB2"/>
    <w:rsid w:val="000D628E"/>
    <w:rsid w:val="000E5228"/>
    <w:rsid w:val="00123119"/>
    <w:rsid w:val="00155F7F"/>
    <w:rsid w:val="001B621C"/>
    <w:rsid w:val="001E09A9"/>
    <w:rsid w:val="001F4CA2"/>
    <w:rsid w:val="00287198"/>
    <w:rsid w:val="003325F4"/>
    <w:rsid w:val="00392E21"/>
    <w:rsid w:val="003E75C4"/>
    <w:rsid w:val="00431282"/>
    <w:rsid w:val="00483D84"/>
    <w:rsid w:val="004B69FA"/>
    <w:rsid w:val="004C632D"/>
    <w:rsid w:val="004D1A01"/>
    <w:rsid w:val="004D1FF5"/>
    <w:rsid w:val="005A6019"/>
    <w:rsid w:val="005E4A0B"/>
    <w:rsid w:val="005E6130"/>
    <w:rsid w:val="00642230"/>
    <w:rsid w:val="00695A4A"/>
    <w:rsid w:val="006D45ED"/>
    <w:rsid w:val="006E650F"/>
    <w:rsid w:val="00714C23"/>
    <w:rsid w:val="00726997"/>
    <w:rsid w:val="007B48E7"/>
    <w:rsid w:val="007B5289"/>
    <w:rsid w:val="007E6EAD"/>
    <w:rsid w:val="00835A0E"/>
    <w:rsid w:val="008818A7"/>
    <w:rsid w:val="008C2A9A"/>
    <w:rsid w:val="008F1227"/>
    <w:rsid w:val="00922AED"/>
    <w:rsid w:val="00924B45"/>
    <w:rsid w:val="00931FD6"/>
    <w:rsid w:val="009372FF"/>
    <w:rsid w:val="0094344A"/>
    <w:rsid w:val="009959AC"/>
    <w:rsid w:val="009C06BA"/>
    <w:rsid w:val="009D369E"/>
    <w:rsid w:val="009E16AF"/>
    <w:rsid w:val="009E49B5"/>
    <w:rsid w:val="00A13794"/>
    <w:rsid w:val="00A26C60"/>
    <w:rsid w:val="00A93332"/>
    <w:rsid w:val="00AE5EE6"/>
    <w:rsid w:val="00BA58C7"/>
    <w:rsid w:val="00BB3CBB"/>
    <w:rsid w:val="00BD0650"/>
    <w:rsid w:val="00C13D6A"/>
    <w:rsid w:val="00C20E8F"/>
    <w:rsid w:val="00C44671"/>
    <w:rsid w:val="00CA7E54"/>
    <w:rsid w:val="00CE19DF"/>
    <w:rsid w:val="00D02716"/>
    <w:rsid w:val="00DF01B2"/>
    <w:rsid w:val="00E0664A"/>
    <w:rsid w:val="00E93A7F"/>
    <w:rsid w:val="00EF502B"/>
    <w:rsid w:val="00F14CBB"/>
    <w:rsid w:val="00F75CDD"/>
    <w:rsid w:val="00F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64A"/>
    <w:rPr>
      <w:sz w:val="28"/>
    </w:rPr>
  </w:style>
  <w:style w:type="paragraph" w:styleId="1">
    <w:name w:val="heading 1"/>
    <w:basedOn w:val="a"/>
    <w:next w:val="a"/>
    <w:link w:val="10"/>
    <w:qFormat/>
    <w:rsid w:val="00E0664A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0664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E0664A"/>
    <w:pPr>
      <w:widowControl w:val="0"/>
      <w:jc w:val="center"/>
    </w:pPr>
  </w:style>
  <w:style w:type="paragraph" w:styleId="a4">
    <w:name w:val="footer"/>
    <w:basedOn w:val="a"/>
    <w:rsid w:val="00E0664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372668-6C50-44AF-B8BF-5BEA81325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2019-01-28T01:45:00Z</dcterms:created>
  <dcterms:modified xsi:type="dcterms:W3CDTF">2019-01-28T01:45:00Z</dcterms:modified>
</cp:coreProperties>
</file>