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429F">
        <w:tc>
          <w:tcPr>
            <w:tcW w:w="9570" w:type="dxa"/>
          </w:tcPr>
          <w:p w:rsidR="0011429F" w:rsidRDefault="00D3149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5326380</wp:posOffset>
                      </wp:positionH>
                      <wp:positionV relativeFrom="page">
                        <wp:posOffset>585891</wp:posOffset>
                      </wp:positionV>
                      <wp:extent cx="17221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29F" w:rsidRDefault="00035874" w:rsidP="00B3722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  <w:r w:rsidR="00441422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660587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bookmarkStart w:id="0" w:name="_GoBack"/>
                                  <w:bookmarkEnd w:id="0"/>
                                  <w:r w:rsidR="00441422">
                                    <w:rPr>
                                      <w:sz w:val="20"/>
                                    </w:rPr>
                                    <w:t>по региональной политике и законности</w:t>
                                  </w:r>
                                  <w:r w:rsidR="00B3722D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4pt;margin-top:46.15pt;width:135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" o:allowincell="f" stroked="f">
                      <v:textbox inset="0,0,0,0">
                        <w:txbxContent>
                          <w:p w:rsidR="0011429F" w:rsidRDefault="00035874" w:rsidP="00B3722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3722D">
                              <w:rPr>
                                <w:sz w:val="20"/>
                              </w:rPr>
                              <w:t xml:space="preserve">внесен </w:t>
                            </w:r>
                            <w:r w:rsidR="00441422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660587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bookmarkStart w:id="1" w:name="_GoBack"/>
                            <w:bookmarkEnd w:id="1"/>
                            <w:r w:rsidR="00441422">
                              <w:rPr>
                                <w:sz w:val="20"/>
                              </w:rPr>
                              <w:t>по региональной политике и законности</w:t>
                            </w:r>
                            <w:r w:rsidR="00B3722D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429F" w:rsidRDefault="0011429F"/>
          <w:p w:rsidR="0011429F" w:rsidRDefault="0011429F"/>
        </w:tc>
      </w:tr>
      <w:tr w:rsidR="0011429F">
        <w:tc>
          <w:tcPr>
            <w:tcW w:w="9570" w:type="dxa"/>
          </w:tcPr>
          <w:p w:rsidR="0011429F" w:rsidRDefault="0003587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18DF" w:rsidRDefault="00E23735" w:rsidP="00EC18DF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</w:t>
      </w:r>
      <w:r w:rsidR="001E038B">
        <w:rPr>
          <w:b/>
        </w:rPr>
        <w:t>Й</w:t>
      </w:r>
      <w:r w:rsidR="008537F1">
        <w:rPr>
          <w:b/>
        </w:rPr>
        <w:t xml:space="preserve"> В</w:t>
      </w:r>
      <w:r w:rsidR="003E1190">
        <w:rPr>
          <w:b/>
        </w:rPr>
        <w:t xml:space="preserve"> </w:t>
      </w:r>
      <w:r w:rsidR="00B3722D">
        <w:rPr>
          <w:b/>
        </w:rPr>
        <w:t xml:space="preserve">СТАТЬЮ </w:t>
      </w:r>
      <w:r w:rsidR="00441422">
        <w:rPr>
          <w:b/>
        </w:rPr>
        <w:t>5</w:t>
      </w:r>
      <w:r w:rsidR="00B3722D">
        <w:rPr>
          <w:b/>
        </w:rPr>
        <w:t xml:space="preserve">5 </w:t>
      </w:r>
      <w:r w:rsidR="00DF2312" w:rsidRPr="00F54964">
        <w:rPr>
          <w:b/>
        </w:rPr>
        <w:t>ЗАКОН</w:t>
      </w:r>
      <w:r w:rsidR="00B3722D">
        <w:rPr>
          <w:b/>
        </w:rPr>
        <w:t>А</w:t>
      </w:r>
      <w:r w:rsidR="00DF2312" w:rsidRPr="00F54964">
        <w:rPr>
          <w:b/>
        </w:rPr>
        <w:t xml:space="preserve"> </w:t>
      </w:r>
    </w:p>
    <w:p w:rsidR="00D772D8" w:rsidRDefault="00DF2312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>"</w:t>
      </w:r>
      <w:r w:rsidR="00B3722D">
        <w:rPr>
          <w:b/>
          <w:szCs w:val="28"/>
        </w:rPr>
        <w:t xml:space="preserve">О </w:t>
      </w:r>
      <w:r w:rsidR="00D772D8">
        <w:rPr>
          <w:b/>
          <w:szCs w:val="28"/>
        </w:rPr>
        <w:t xml:space="preserve">МЕСТНОМ </w:t>
      </w:r>
      <w:r w:rsidR="00B3722D">
        <w:rPr>
          <w:b/>
          <w:szCs w:val="28"/>
        </w:rPr>
        <w:t xml:space="preserve">РЕФЕРЕНДУМЕ </w:t>
      </w:r>
    </w:p>
    <w:p w:rsidR="0011429F" w:rsidRPr="00DF2312" w:rsidRDefault="00D772D8" w:rsidP="00EC18DF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 xml:space="preserve">В </w:t>
      </w:r>
      <w:r w:rsidR="00B3722D">
        <w:rPr>
          <w:b/>
          <w:szCs w:val="28"/>
        </w:rPr>
        <w:t>ПРИМОРСКО</w:t>
      </w:r>
      <w:r>
        <w:rPr>
          <w:b/>
          <w:szCs w:val="28"/>
        </w:rPr>
        <w:t>М</w:t>
      </w:r>
      <w:r w:rsidR="00B3722D">
        <w:rPr>
          <w:b/>
          <w:szCs w:val="28"/>
        </w:rPr>
        <w:t xml:space="preserve"> КРА</w:t>
      </w:r>
      <w:r>
        <w:rPr>
          <w:b/>
          <w:szCs w:val="28"/>
        </w:rPr>
        <w:t>Е</w:t>
      </w:r>
      <w:r w:rsidR="00DF2312">
        <w:rPr>
          <w:b/>
          <w:szCs w:val="28"/>
        </w:rPr>
        <w:t>"</w:t>
      </w:r>
    </w:p>
    <w:p w:rsidR="0011429F" w:rsidRPr="00DF2312" w:rsidRDefault="0011429F" w:rsidP="003E119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DF2312" w:rsidRDefault="003940DC" w:rsidP="00B3722D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 xml:space="preserve">дательным Собранием Приморского края </w:t>
      </w:r>
      <w:r w:rsidR="00B3722D">
        <w:rPr>
          <w:b w:val="0"/>
        </w:rPr>
        <w:t xml:space="preserve"> </w:t>
      </w:r>
    </w:p>
    <w:p w:rsidR="00DF2312" w:rsidRDefault="00DF2312" w:rsidP="003E1190">
      <w:pPr>
        <w:ind w:firstLine="709"/>
      </w:pPr>
    </w:p>
    <w:p w:rsidR="00051362" w:rsidRDefault="00051362" w:rsidP="00701C0A">
      <w:pPr>
        <w:ind w:firstLine="709"/>
      </w:pPr>
      <w:r>
        <w:t xml:space="preserve">СТАТЬЯ </w:t>
      </w:r>
      <w:r w:rsidR="002C6A52">
        <w:t>1</w:t>
      </w:r>
      <w:r>
        <w:t>.</w:t>
      </w:r>
    </w:p>
    <w:p w:rsidR="00B3722D" w:rsidRPr="00B3722D" w:rsidRDefault="008537F1" w:rsidP="00567538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>Внести в</w:t>
      </w:r>
      <w:r w:rsidR="00B3722D" w:rsidRPr="00B3722D">
        <w:rPr>
          <w:bCs/>
          <w:sz w:val="28"/>
          <w:szCs w:val="28"/>
        </w:rPr>
        <w:t xml:space="preserve"> статью </w:t>
      </w:r>
      <w:r w:rsidR="00567538">
        <w:rPr>
          <w:bCs/>
          <w:sz w:val="28"/>
          <w:szCs w:val="28"/>
        </w:rPr>
        <w:t>5</w:t>
      </w:r>
      <w:r w:rsidR="00B3722D" w:rsidRPr="00B3722D">
        <w:rPr>
          <w:bCs/>
          <w:sz w:val="28"/>
          <w:szCs w:val="28"/>
        </w:rPr>
        <w:t xml:space="preserve">5 </w:t>
      </w:r>
      <w:r w:rsidR="00B3722D">
        <w:rPr>
          <w:sz w:val="28"/>
          <w:szCs w:val="28"/>
        </w:rPr>
        <w:t>Закона</w:t>
      </w:r>
      <w:r w:rsidR="00B3722D" w:rsidRPr="00B3722D">
        <w:rPr>
          <w:sz w:val="28"/>
          <w:szCs w:val="28"/>
        </w:rPr>
        <w:t xml:space="preserve"> Приморс</w:t>
      </w:r>
      <w:r w:rsidR="00B3722D">
        <w:rPr>
          <w:sz w:val="28"/>
          <w:szCs w:val="28"/>
        </w:rPr>
        <w:t xml:space="preserve">кого края от 5 января 2004 года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№ 9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</w:t>
      </w:r>
      <w:r w:rsidR="00B3722D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"О </w:t>
      </w:r>
      <w:r w:rsidR="004B5CFE">
        <w:rPr>
          <w:sz w:val="28"/>
          <w:szCs w:val="28"/>
        </w:rPr>
        <w:t xml:space="preserve">местном </w:t>
      </w:r>
      <w:r w:rsidR="00B3722D" w:rsidRPr="00B3722D">
        <w:rPr>
          <w:sz w:val="28"/>
          <w:szCs w:val="28"/>
        </w:rPr>
        <w:t xml:space="preserve">референдуме </w:t>
      </w:r>
      <w:r w:rsidR="004B5CFE">
        <w:rPr>
          <w:sz w:val="28"/>
          <w:szCs w:val="28"/>
        </w:rPr>
        <w:t xml:space="preserve">в </w:t>
      </w:r>
      <w:r w:rsidR="00B3722D" w:rsidRPr="00B3722D">
        <w:rPr>
          <w:sz w:val="28"/>
          <w:szCs w:val="28"/>
        </w:rPr>
        <w:t>Приморско</w:t>
      </w:r>
      <w:r w:rsidR="004B5CFE">
        <w:rPr>
          <w:sz w:val="28"/>
          <w:szCs w:val="28"/>
        </w:rPr>
        <w:t>м</w:t>
      </w:r>
      <w:r w:rsidR="00B3722D" w:rsidRPr="00B3722D">
        <w:rPr>
          <w:sz w:val="28"/>
          <w:szCs w:val="28"/>
        </w:rPr>
        <w:t xml:space="preserve"> кра</w:t>
      </w:r>
      <w:r w:rsidR="004B5CFE">
        <w:rPr>
          <w:sz w:val="28"/>
          <w:szCs w:val="28"/>
        </w:rPr>
        <w:t>е</w:t>
      </w:r>
      <w:r w:rsidR="00B3722D" w:rsidRPr="00B3722D">
        <w:rPr>
          <w:sz w:val="28"/>
          <w:szCs w:val="28"/>
        </w:rPr>
        <w:t>" (в редакции Закона Приморского края от 9 августа 2007 года № 11</w:t>
      </w:r>
      <w:r w:rsidR="00D772D8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-КЗ) (Ведомости Законодательного Собрания Приморского края, 2007, № 3</w:t>
      </w:r>
      <w:r w:rsidR="00D772D8">
        <w:rPr>
          <w:sz w:val="28"/>
          <w:szCs w:val="28"/>
        </w:rPr>
        <w:t>4</w:t>
      </w:r>
      <w:r w:rsidR="00B3722D" w:rsidRPr="00B3722D">
        <w:rPr>
          <w:sz w:val="28"/>
          <w:szCs w:val="28"/>
        </w:rPr>
        <w:t xml:space="preserve">, стр. 2, № 42, </w:t>
      </w:r>
      <w:r w:rsidR="00B3722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 xml:space="preserve">стр. </w:t>
      </w:r>
      <w:r w:rsidR="00D772D8">
        <w:rPr>
          <w:sz w:val="28"/>
          <w:szCs w:val="28"/>
        </w:rPr>
        <w:t>20, № 56, стр. 74</w:t>
      </w:r>
      <w:r w:rsidR="00B3722D" w:rsidRPr="00B3722D">
        <w:rPr>
          <w:sz w:val="28"/>
          <w:szCs w:val="28"/>
        </w:rPr>
        <w:t>;</w:t>
      </w:r>
      <w:r w:rsidR="00D772D8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2008, № 65, стр. </w:t>
      </w:r>
      <w:r w:rsidR="00D772D8">
        <w:rPr>
          <w:sz w:val="28"/>
          <w:szCs w:val="28"/>
        </w:rPr>
        <w:t>60</w:t>
      </w:r>
      <w:r w:rsidR="00066F8D">
        <w:rPr>
          <w:sz w:val="28"/>
          <w:szCs w:val="28"/>
        </w:rPr>
        <w:t>;</w:t>
      </w:r>
      <w:r w:rsidR="00B3722D" w:rsidRPr="00B3722D">
        <w:rPr>
          <w:sz w:val="28"/>
          <w:szCs w:val="28"/>
        </w:rPr>
        <w:t xml:space="preserve"> 2010, № 148, стр. 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 xml:space="preserve">, № 167, </w:t>
      </w:r>
      <w:r w:rsidR="00066F8D">
        <w:rPr>
          <w:sz w:val="28"/>
          <w:szCs w:val="28"/>
        </w:rPr>
        <w:br/>
      </w:r>
      <w:r w:rsidR="00B3722D" w:rsidRPr="00B3722D">
        <w:rPr>
          <w:sz w:val="28"/>
          <w:szCs w:val="28"/>
        </w:rPr>
        <w:t>стр. 2</w:t>
      </w:r>
      <w:r w:rsidR="00066F8D">
        <w:rPr>
          <w:sz w:val="28"/>
          <w:szCs w:val="28"/>
        </w:rPr>
        <w:t>3</w:t>
      </w:r>
      <w:r w:rsidR="00B3722D" w:rsidRPr="00B3722D">
        <w:rPr>
          <w:sz w:val="28"/>
          <w:szCs w:val="28"/>
        </w:rPr>
        <w:t>;</w:t>
      </w:r>
      <w:proofErr w:type="gramEnd"/>
      <w:r w:rsidR="00B3722D" w:rsidRPr="00B3722D">
        <w:rPr>
          <w:sz w:val="28"/>
          <w:szCs w:val="28"/>
        </w:rPr>
        <w:t xml:space="preserve"> </w:t>
      </w:r>
      <w:proofErr w:type="gramStart"/>
      <w:r w:rsidR="00B3722D" w:rsidRPr="00B3722D">
        <w:rPr>
          <w:sz w:val="28"/>
          <w:szCs w:val="28"/>
        </w:rPr>
        <w:t xml:space="preserve">2011, № 185,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9</w:t>
      </w:r>
      <w:r w:rsidR="00066F8D">
        <w:rPr>
          <w:sz w:val="28"/>
          <w:szCs w:val="28"/>
        </w:rPr>
        <w:t>, № 205, стр. 18</w:t>
      </w:r>
      <w:r w:rsidR="00B3722D" w:rsidRPr="00B3722D">
        <w:rPr>
          <w:sz w:val="28"/>
          <w:szCs w:val="28"/>
        </w:rPr>
        <w:t>; 2012, №</w:t>
      </w:r>
      <w:r w:rsidR="00066F8D">
        <w:rPr>
          <w:sz w:val="28"/>
          <w:szCs w:val="28"/>
        </w:rPr>
        <w:t xml:space="preserve"> 35, стр. 43; 2013, </w:t>
      </w:r>
      <w:r w:rsidR="00B3722D" w:rsidRPr="00B3722D">
        <w:rPr>
          <w:sz w:val="28"/>
          <w:szCs w:val="28"/>
        </w:rPr>
        <w:t xml:space="preserve">№ 62, стр. </w:t>
      </w:r>
      <w:r w:rsidR="00066F8D">
        <w:rPr>
          <w:sz w:val="28"/>
          <w:szCs w:val="28"/>
        </w:rPr>
        <w:t>32</w:t>
      </w:r>
      <w:r w:rsidR="00B3722D" w:rsidRPr="00B3722D">
        <w:rPr>
          <w:sz w:val="28"/>
          <w:szCs w:val="28"/>
        </w:rPr>
        <w:t>; 2014, № 78, стр. 3</w:t>
      </w:r>
      <w:r w:rsidR="00066F8D">
        <w:rPr>
          <w:sz w:val="28"/>
          <w:szCs w:val="28"/>
        </w:rPr>
        <w:t>1</w:t>
      </w:r>
      <w:r w:rsidR="00B3722D" w:rsidRPr="00B3722D">
        <w:rPr>
          <w:sz w:val="28"/>
          <w:szCs w:val="28"/>
        </w:rPr>
        <w:t xml:space="preserve">; 2015, № 106, стр. </w:t>
      </w:r>
      <w:r w:rsidR="00066F8D">
        <w:rPr>
          <w:sz w:val="28"/>
          <w:szCs w:val="28"/>
        </w:rPr>
        <w:t>5</w:t>
      </w:r>
      <w:r w:rsidR="00B3722D" w:rsidRPr="00B3722D">
        <w:rPr>
          <w:sz w:val="28"/>
          <w:szCs w:val="28"/>
        </w:rPr>
        <w:t>,</w:t>
      </w:r>
      <w:r w:rsidR="000F55AF">
        <w:rPr>
          <w:sz w:val="28"/>
          <w:szCs w:val="28"/>
        </w:rPr>
        <w:t xml:space="preserve"> </w:t>
      </w:r>
      <w:r w:rsidR="00B3722D" w:rsidRPr="00B3722D">
        <w:rPr>
          <w:sz w:val="28"/>
          <w:szCs w:val="28"/>
        </w:rPr>
        <w:t xml:space="preserve">№ 112, стр. </w:t>
      </w:r>
      <w:r w:rsidR="00066F8D">
        <w:rPr>
          <w:sz w:val="28"/>
          <w:szCs w:val="28"/>
        </w:rPr>
        <w:t>7</w:t>
      </w:r>
      <w:r w:rsidR="00B3722D" w:rsidRPr="00B3722D">
        <w:rPr>
          <w:sz w:val="28"/>
          <w:szCs w:val="28"/>
        </w:rPr>
        <w:t>, № 132, стр. 5</w:t>
      </w:r>
      <w:r w:rsidR="00066F8D">
        <w:rPr>
          <w:sz w:val="28"/>
          <w:szCs w:val="28"/>
        </w:rPr>
        <w:t>8</w:t>
      </w:r>
      <w:r w:rsidR="00B3722D" w:rsidRPr="00B3722D">
        <w:rPr>
          <w:sz w:val="28"/>
          <w:szCs w:val="28"/>
        </w:rPr>
        <w:t>; 2016, № 160, стр. 1</w:t>
      </w:r>
      <w:r w:rsidR="00066F8D">
        <w:rPr>
          <w:sz w:val="28"/>
          <w:szCs w:val="28"/>
        </w:rPr>
        <w:t>9</w:t>
      </w:r>
      <w:r w:rsidR="00B3722D" w:rsidRPr="00B3722D">
        <w:rPr>
          <w:sz w:val="28"/>
          <w:szCs w:val="28"/>
        </w:rPr>
        <w:t xml:space="preserve">, </w:t>
      </w:r>
      <w:r w:rsidR="006B34ED">
        <w:rPr>
          <w:sz w:val="28"/>
          <w:szCs w:val="28"/>
        </w:rPr>
        <w:t xml:space="preserve">№ 164, стр. </w:t>
      </w:r>
      <w:r w:rsidR="00066F8D">
        <w:rPr>
          <w:sz w:val="28"/>
          <w:szCs w:val="28"/>
        </w:rPr>
        <w:t>80</w:t>
      </w:r>
      <w:r w:rsidR="006B34ED">
        <w:rPr>
          <w:sz w:val="28"/>
          <w:szCs w:val="28"/>
        </w:rPr>
        <w:t>; 2017,</w:t>
      </w:r>
      <w:r w:rsidR="00B3722D" w:rsidRPr="00B3722D">
        <w:rPr>
          <w:sz w:val="28"/>
          <w:szCs w:val="28"/>
        </w:rPr>
        <w:t xml:space="preserve"> № 2</w:t>
      </w:r>
      <w:r w:rsidR="00066F8D">
        <w:rPr>
          <w:sz w:val="28"/>
          <w:szCs w:val="28"/>
        </w:rPr>
        <w:t>0</w:t>
      </w:r>
      <w:r w:rsidR="00B3722D" w:rsidRPr="00B3722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7</w:t>
      </w:r>
      <w:r w:rsidR="006B34ED">
        <w:rPr>
          <w:sz w:val="28"/>
          <w:szCs w:val="28"/>
        </w:rPr>
        <w:t xml:space="preserve">, № </w:t>
      </w:r>
      <w:r w:rsidR="00066F8D">
        <w:rPr>
          <w:sz w:val="28"/>
          <w:szCs w:val="28"/>
        </w:rPr>
        <w:t>29</w:t>
      </w:r>
      <w:r w:rsidR="006B34ED">
        <w:rPr>
          <w:sz w:val="28"/>
          <w:szCs w:val="28"/>
        </w:rPr>
        <w:t xml:space="preserve">, стр. </w:t>
      </w:r>
      <w:r w:rsidR="00066F8D">
        <w:rPr>
          <w:sz w:val="28"/>
          <w:szCs w:val="28"/>
        </w:rPr>
        <w:t>5</w:t>
      </w:r>
      <w:r w:rsidR="004311BF">
        <w:rPr>
          <w:sz w:val="28"/>
          <w:szCs w:val="28"/>
        </w:rPr>
        <w:t>,</w:t>
      </w:r>
      <w:r w:rsidR="00F747BD">
        <w:rPr>
          <w:sz w:val="28"/>
          <w:szCs w:val="28"/>
        </w:rPr>
        <w:t xml:space="preserve"> № 38, стр. 30</w:t>
      </w:r>
      <w:r w:rsidR="00567538">
        <w:rPr>
          <w:sz w:val="28"/>
          <w:szCs w:val="28"/>
        </w:rPr>
        <w:t xml:space="preserve">; 2018, </w:t>
      </w:r>
      <w:r w:rsidR="00567538" w:rsidRPr="00F80B62">
        <w:rPr>
          <w:sz w:val="28"/>
          <w:szCs w:val="28"/>
        </w:rPr>
        <w:t xml:space="preserve">№ </w:t>
      </w:r>
      <w:r w:rsidR="00F80B62" w:rsidRPr="00F80B62">
        <w:rPr>
          <w:sz w:val="28"/>
          <w:szCs w:val="28"/>
        </w:rPr>
        <w:t>81</w:t>
      </w:r>
      <w:r w:rsidR="00567538" w:rsidRPr="00F80B62">
        <w:rPr>
          <w:sz w:val="28"/>
          <w:szCs w:val="28"/>
        </w:rPr>
        <w:t xml:space="preserve">, стр. </w:t>
      </w:r>
      <w:r w:rsidR="00F80B62" w:rsidRPr="00F80B62">
        <w:rPr>
          <w:sz w:val="28"/>
          <w:szCs w:val="28"/>
        </w:rPr>
        <w:t>33</w:t>
      </w:r>
      <w:r w:rsidR="00B3722D" w:rsidRPr="00F80B62">
        <w:rPr>
          <w:sz w:val="28"/>
          <w:szCs w:val="28"/>
        </w:rPr>
        <w:t>)</w:t>
      </w:r>
      <w:r w:rsidR="00B3722D" w:rsidRPr="00B3722D">
        <w:rPr>
          <w:sz w:val="28"/>
          <w:szCs w:val="28"/>
        </w:rPr>
        <w:t xml:space="preserve"> следующ</w:t>
      </w:r>
      <w:r w:rsidR="001E038B">
        <w:rPr>
          <w:sz w:val="28"/>
          <w:szCs w:val="28"/>
        </w:rPr>
        <w:t>и</w:t>
      </w:r>
      <w:r w:rsidR="006B34ED">
        <w:rPr>
          <w:sz w:val="28"/>
          <w:szCs w:val="28"/>
        </w:rPr>
        <w:t>е изменени</w:t>
      </w:r>
      <w:r w:rsidR="001E038B">
        <w:rPr>
          <w:sz w:val="28"/>
          <w:szCs w:val="28"/>
        </w:rPr>
        <w:t>я</w:t>
      </w:r>
      <w:r w:rsidR="00B3722D" w:rsidRPr="00B3722D">
        <w:rPr>
          <w:sz w:val="28"/>
          <w:szCs w:val="28"/>
        </w:rPr>
        <w:t>:</w:t>
      </w:r>
      <w:proofErr w:type="gramEnd"/>
    </w:p>
    <w:p w:rsidR="008A0321" w:rsidRPr="008A0321" w:rsidRDefault="00567538" w:rsidP="005675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часть 1 изложить в следующей редакции</w:t>
      </w:r>
      <w:r w:rsidR="008A0321" w:rsidRPr="008A0321">
        <w:rPr>
          <w:szCs w:val="28"/>
        </w:rPr>
        <w:t xml:space="preserve">: </w:t>
      </w:r>
    </w:p>
    <w:p w:rsidR="008A0321" w:rsidRPr="008A0321" w:rsidRDefault="004311BF" w:rsidP="005675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567538">
        <w:rPr>
          <w:szCs w:val="28"/>
        </w:rPr>
        <w:t>1</w:t>
      </w:r>
      <w:r>
        <w:rPr>
          <w:szCs w:val="28"/>
        </w:rPr>
        <w:t>.</w:t>
      </w:r>
      <w:r w:rsidR="00567538">
        <w:rPr>
          <w:szCs w:val="28"/>
        </w:rPr>
        <w:t xml:space="preserve">Участковая комиссия референдума обязана обеспечить возможность участия в голосовании участникам референдума,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(по состоянию здоровья, инвалидности) прибыть в помещение для голосования. Участковая комиссия референдума также обеспечивает возможность участия в </w:t>
      </w:r>
      <w:proofErr w:type="gramStart"/>
      <w:r w:rsidR="00567538">
        <w:rPr>
          <w:szCs w:val="28"/>
        </w:rPr>
        <w:t>голосовании</w:t>
      </w:r>
      <w:proofErr w:type="gramEnd"/>
      <w:r w:rsidR="00567538">
        <w:rPr>
          <w:szCs w:val="28"/>
        </w:rPr>
        <w:t xml:space="preserve"> участникам референдума, которые включены в список участников референдума, но в отношении которых в соответствии с Уголовно-процессуальным кодексом Российской Федерации избрана мера пресечения, исключающая возможность посещения помещения для голосования</w:t>
      </w:r>
      <w:r w:rsidR="008A0321" w:rsidRPr="008A0321">
        <w:rPr>
          <w:szCs w:val="28"/>
        </w:rPr>
        <w:t>.".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8A0321" w:rsidRPr="008A0321" w:rsidRDefault="008A0321" w:rsidP="008A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DF2312" w:rsidRPr="0079059E" w:rsidRDefault="00DF2312" w:rsidP="00701C0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75310" w:rsidRDefault="00075310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32A6" w:rsidRDefault="009C32A6" w:rsidP="00701C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40DC" w:rsidRDefault="003940DC" w:rsidP="003940DC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6367E0">
        <w:rPr>
          <w:szCs w:val="28"/>
        </w:rPr>
        <w:tab/>
      </w:r>
      <w:r>
        <w:rPr>
          <w:szCs w:val="28"/>
        </w:rPr>
        <w:t xml:space="preserve">    О.Н. Кожемяко</w:t>
      </w:r>
    </w:p>
    <w:sectPr w:rsidR="003940DC" w:rsidSect="00D7671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353" w:rsidRDefault="00CA6353">
      <w:r>
        <w:separator/>
      </w:r>
    </w:p>
  </w:endnote>
  <w:endnote w:type="continuationSeparator" w:id="0">
    <w:p w:rsidR="00CA6353" w:rsidRDefault="00CA6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353" w:rsidRDefault="00CA6353">
      <w:r>
        <w:separator/>
      </w:r>
    </w:p>
  </w:footnote>
  <w:footnote w:type="continuationSeparator" w:id="0">
    <w:p w:rsidR="00CA6353" w:rsidRDefault="00CA6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713" w:rsidRDefault="00D7671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940DC">
      <w:rPr>
        <w:noProof/>
      </w:rPr>
      <w:t>2</w:t>
    </w:r>
    <w:r>
      <w:fldChar w:fldCharType="end"/>
    </w:r>
  </w:p>
  <w:p w:rsidR="0011429F" w:rsidRDefault="0011429F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40468"/>
    <w:multiLevelType w:val="hybridMultilevel"/>
    <w:tmpl w:val="2FA68282"/>
    <w:lvl w:ilvl="0" w:tplc="D88CF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312"/>
    <w:rsid w:val="000154C0"/>
    <w:rsid w:val="00020641"/>
    <w:rsid w:val="00035874"/>
    <w:rsid w:val="00042A15"/>
    <w:rsid w:val="00051362"/>
    <w:rsid w:val="00065E17"/>
    <w:rsid w:val="00066F8D"/>
    <w:rsid w:val="00075310"/>
    <w:rsid w:val="000861EF"/>
    <w:rsid w:val="000933D8"/>
    <w:rsid w:val="000A314F"/>
    <w:rsid w:val="000F55AF"/>
    <w:rsid w:val="0011429F"/>
    <w:rsid w:val="001774C2"/>
    <w:rsid w:val="001C3232"/>
    <w:rsid w:val="001D62CB"/>
    <w:rsid w:val="001E038B"/>
    <w:rsid w:val="00201735"/>
    <w:rsid w:val="002A15CD"/>
    <w:rsid w:val="002C22AA"/>
    <w:rsid w:val="002C6A52"/>
    <w:rsid w:val="002E4629"/>
    <w:rsid w:val="003204B2"/>
    <w:rsid w:val="00320DA0"/>
    <w:rsid w:val="00336426"/>
    <w:rsid w:val="00354312"/>
    <w:rsid w:val="00354C6A"/>
    <w:rsid w:val="00355404"/>
    <w:rsid w:val="00357E0B"/>
    <w:rsid w:val="003940DC"/>
    <w:rsid w:val="003E1190"/>
    <w:rsid w:val="003E4C3A"/>
    <w:rsid w:val="00403FC1"/>
    <w:rsid w:val="00415811"/>
    <w:rsid w:val="004311BF"/>
    <w:rsid w:val="00441422"/>
    <w:rsid w:val="00446F42"/>
    <w:rsid w:val="004570F9"/>
    <w:rsid w:val="00496863"/>
    <w:rsid w:val="004B5CFE"/>
    <w:rsid w:val="004C3E95"/>
    <w:rsid w:val="004F7C58"/>
    <w:rsid w:val="00514AA4"/>
    <w:rsid w:val="00523160"/>
    <w:rsid w:val="00554E71"/>
    <w:rsid w:val="00567538"/>
    <w:rsid w:val="00590411"/>
    <w:rsid w:val="005B715B"/>
    <w:rsid w:val="005B7A42"/>
    <w:rsid w:val="005D3CB6"/>
    <w:rsid w:val="005D4334"/>
    <w:rsid w:val="005F2160"/>
    <w:rsid w:val="006367E0"/>
    <w:rsid w:val="00637B88"/>
    <w:rsid w:val="00656DBB"/>
    <w:rsid w:val="00660587"/>
    <w:rsid w:val="00676396"/>
    <w:rsid w:val="006B34ED"/>
    <w:rsid w:val="006D5F32"/>
    <w:rsid w:val="00700DB6"/>
    <w:rsid w:val="00701C0A"/>
    <w:rsid w:val="00714A96"/>
    <w:rsid w:val="00720B78"/>
    <w:rsid w:val="00727CBF"/>
    <w:rsid w:val="00734C7B"/>
    <w:rsid w:val="00736B01"/>
    <w:rsid w:val="00772DA4"/>
    <w:rsid w:val="007B5251"/>
    <w:rsid w:val="007D7E9B"/>
    <w:rsid w:val="007E0CFB"/>
    <w:rsid w:val="007E6B82"/>
    <w:rsid w:val="007F1F92"/>
    <w:rsid w:val="00824AF1"/>
    <w:rsid w:val="008537F1"/>
    <w:rsid w:val="00865412"/>
    <w:rsid w:val="00874BFB"/>
    <w:rsid w:val="00883911"/>
    <w:rsid w:val="008A0321"/>
    <w:rsid w:val="008A793F"/>
    <w:rsid w:val="008E6481"/>
    <w:rsid w:val="00914C4D"/>
    <w:rsid w:val="00942AA9"/>
    <w:rsid w:val="00947CE1"/>
    <w:rsid w:val="00981287"/>
    <w:rsid w:val="00982CC5"/>
    <w:rsid w:val="009847F0"/>
    <w:rsid w:val="009C32A6"/>
    <w:rsid w:val="00A160F7"/>
    <w:rsid w:val="00A545F1"/>
    <w:rsid w:val="00A66B90"/>
    <w:rsid w:val="00A72BAF"/>
    <w:rsid w:val="00A8115C"/>
    <w:rsid w:val="00A84AA8"/>
    <w:rsid w:val="00A9358F"/>
    <w:rsid w:val="00AC141A"/>
    <w:rsid w:val="00AE5060"/>
    <w:rsid w:val="00B003E6"/>
    <w:rsid w:val="00B06837"/>
    <w:rsid w:val="00B076F5"/>
    <w:rsid w:val="00B2184D"/>
    <w:rsid w:val="00B3722D"/>
    <w:rsid w:val="00B97DA9"/>
    <w:rsid w:val="00BA5901"/>
    <w:rsid w:val="00BD56EF"/>
    <w:rsid w:val="00C12C53"/>
    <w:rsid w:val="00C45540"/>
    <w:rsid w:val="00C677E2"/>
    <w:rsid w:val="00C90BCB"/>
    <w:rsid w:val="00C95BDD"/>
    <w:rsid w:val="00CA6353"/>
    <w:rsid w:val="00CC7002"/>
    <w:rsid w:val="00CE22C4"/>
    <w:rsid w:val="00D25987"/>
    <w:rsid w:val="00D31490"/>
    <w:rsid w:val="00D44CA8"/>
    <w:rsid w:val="00D76713"/>
    <w:rsid w:val="00D772D8"/>
    <w:rsid w:val="00DB1949"/>
    <w:rsid w:val="00DC73C1"/>
    <w:rsid w:val="00DF2312"/>
    <w:rsid w:val="00E12880"/>
    <w:rsid w:val="00E214A8"/>
    <w:rsid w:val="00E23735"/>
    <w:rsid w:val="00E26900"/>
    <w:rsid w:val="00E40054"/>
    <w:rsid w:val="00E55ED1"/>
    <w:rsid w:val="00EC18DF"/>
    <w:rsid w:val="00ED0929"/>
    <w:rsid w:val="00F03294"/>
    <w:rsid w:val="00F1519D"/>
    <w:rsid w:val="00F16742"/>
    <w:rsid w:val="00F67474"/>
    <w:rsid w:val="00F747BD"/>
    <w:rsid w:val="00F80B62"/>
    <w:rsid w:val="00F8612D"/>
    <w:rsid w:val="00FC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1C32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C3232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9358F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D76713"/>
    <w:rPr>
      <w:sz w:val="28"/>
    </w:rPr>
  </w:style>
  <w:style w:type="paragraph" w:customStyle="1" w:styleId="ConsPlusTitle">
    <w:name w:val="ConsPlusTitle"/>
    <w:rsid w:val="003940D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B3722D"/>
    <w:pPr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B3722D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A0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6%20&#1089;&#1086;&#1079;&#1099;&#1074;\&#1047;&#1040;&#1050;&#1054;&#1053;&#1067;\6%20&#1089;&#1086;&#1079;&#1099;&#1074;%202018\&#1042;&#1048;%20&#1074;%20&#1057;&#1086;&#1074;&#1077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7</TotalTime>
  <Pages>1</Pages>
  <Words>256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11</cp:revision>
  <cp:lastPrinted>2019-01-15T01:12:00Z</cp:lastPrinted>
  <dcterms:created xsi:type="dcterms:W3CDTF">2018-12-18T04:20:00Z</dcterms:created>
  <dcterms:modified xsi:type="dcterms:W3CDTF">2019-01-15T01:12:00Z</dcterms:modified>
</cp:coreProperties>
</file>