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09593728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Pr="003866B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 И ЗАКОННОСТИ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7A4046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 и законности</w:t>
            </w:r>
          </w:p>
        </w:tc>
        <w:tc>
          <w:tcPr>
            <w:tcW w:w="425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Pr="006835CC" w:rsidRDefault="007A4046" w:rsidP="007A4046">
      <w:pPr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</w:t>
      </w:r>
      <w:r w:rsidRPr="0048221A">
        <w:rPr>
          <w:bCs/>
          <w:szCs w:val="28"/>
        </w:rPr>
        <w:t>изменени</w:t>
      </w:r>
      <w:r>
        <w:rPr>
          <w:bCs/>
          <w:szCs w:val="28"/>
        </w:rPr>
        <w:t>й</w:t>
      </w:r>
      <w:r w:rsidRPr="0048221A">
        <w:rPr>
          <w:bCs/>
          <w:szCs w:val="28"/>
        </w:rPr>
        <w:t xml:space="preserve"> в </w:t>
      </w:r>
      <w:r w:rsidRPr="0048221A">
        <w:rPr>
          <w:szCs w:val="28"/>
        </w:rPr>
        <w:t>Избирательн</w:t>
      </w:r>
      <w:r>
        <w:rPr>
          <w:szCs w:val="28"/>
        </w:rPr>
        <w:t>ый</w:t>
      </w:r>
      <w:r w:rsidRPr="00522FE3">
        <w:rPr>
          <w:szCs w:val="28"/>
        </w:rPr>
        <w:t xml:space="preserve"> кодекс</w:t>
      </w:r>
      <w:r>
        <w:rPr>
          <w:szCs w:val="28"/>
        </w:rPr>
        <w:t xml:space="preserve"> Приморского края"</w:t>
      </w:r>
      <w:r w:rsidRPr="006835CC">
        <w:rPr>
          <w:szCs w:val="28"/>
        </w:rPr>
        <w:t xml:space="preserve">, подготовленный с целью приведения Избирательного кодекса Приморского края в соответствие с </w:t>
      </w:r>
      <w:r>
        <w:rPr>
          <w:szCs w:val="28"/>
        </w:rPr>
        <w:t>федеральным законодательством</w:t>
      </w:r>
      <w:r w:rsidRPr="006835CC">
        <w:rPr>
          <w:szCs w:val="28"/>
        </w:rPr>
        <w:t xml:space="preserve">. 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>текст законопроекта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>пояснительная записка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4C74A0" w:rsidRDefault="007A4046" w:rsidP="00272CB4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Pr="004C74A0">
              <w:rPr>
                <w:b w:val="0"/>
                <w:sz w:val="28"/>
                <w:szCs w:val="28"/>
              </w:rPr>
              <w:t>"О внесении изменени</w:t>
            </w:r>
            <w:r>
              <w:rPr>
                <w:b w:val="0"/>
                <w:sz w:val="28"/>
                <w:szCs w:val="28"/>
              </w:rPr>
              <w:t>й</w:t>
            </w:r>
            <w:r w:rsidRPr="004C74A0">
              <w:rPr>
                <w:b w:val="0"/>
                <w:sz w:val="28"/>
                <w:szCs w:val="28"/>
              </w:rPr>
              <w:t xml:space="preserve"> в </w:t>
            </w:r>
            <w:r>
              <w:rPr>
                <w:b w:val="0"/>
                <w:sz w:val="28"/>
                <w:szCs w:val="28"/>
              </w:rPr>
              <w:t>Избирательный кодекс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007095" w:rsidRDefault="007A4046" w:rsidP="00272CB4">
            <w:pPr>
              <w:jc w:val="both"/>
            </w:pPr>
            <w:r w:rsidRPr="00007095">
              <w:t>решение комитета от 22.01.2019 № 418 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43122" w:rsidP="007A404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r>
        <w:t>П</w:t>
      </w:r>
      <w:r w:rsidR="007A4046">
        <w:t>редседател</w:t>
      </w:r>
      <w:r>
        <w:t>ь</w:t>
      </w:r>
      <w:r w:rsidR="007A4046">
        <w:t xml:space="preserve"> комитета</w:t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  <w:t xml:space="preserve"> </w:t>
      </w:r>
      <w:r>
        <w:t>Д.А. Текиев</w:t>
      </w:r>
    </w:p>
    <w:bookmarkEnd w:id="0"/>
    <w:p w:rsidR="003401F0" w:rsidRPr="003401F0" w:rsidRDefault="003401F0" w:rsidP="003401F0"/>
    <w:sectPr w:rsidR="003401F0" w:rsidRPr="003401F0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1F0" w:rsidRDefault="007A4046">
    <w:pPr>
      <w:pStyle w:val="a5"/>
      <w:rPr>
        <w:sz w:val="20"/>
      </w:rPr>
    </w:pPr>
    <w:r>
      <w:rPr>
        <w:sz w:val="20"/>
      </w:rPr>
      <w:t>Гончарук</w:t>
    </w:r>
  </w:p>
  <w:p w:rsidR="007A4046" w:rsidRDefault="007A4046">
    <w:pPr>
      <w:pStyle w:val="a5"/>
      <w:rPr>
        <w:sz w:val="20"/>
      </w:rPr>
    </w:pPr>
    <w:r>
      <w:rPr>
        <w:sz w:val="20"/>
      </w:rPr>
      <w:t>Лилия Александровна</w:t>
    </w:r>
  </w:p>
  <w:p w:rsidR="007A4046" w:rsidRDefault="007A4046">
    <w:pPr>
      <w:pStyle w:val="a5"/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F4A14"/>
    <w:rsid w:val="00121509"/>
    <w:rsid w:val="001400C6"/>
    <w:rsid w:val="0023017C"/>
    <w:rsid w:val="00235B46"/>
    <w:rsid w:val="002367BB"/>
    <w:rsid w:val="002A5A6C"/>
    <w:rsid w:val="002D5123"/>
    <w:rsid w:val="003401F0"/>
    <w:rsid w:val="0034399A"/>
    <w:rsid w:val="003866BA"/>
    <w:rsid w:val="003A7AA7"/>
    <w:rsid w:val="003F2DE3"/>
    <w:rsid w:val="00422F76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6059F8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D468A"/>
    <w:rsid w:val="00802245"/>
    <w:rsid w:val="0085618A"/>
    <w:rsid w:val="00876011"/>
    <w:rsid w:val="009113BA"/>
    <w:rsid w:val="00935893"/>
    <w:rsid w:val="00937D34"/>
    <w:rsid w:val="009502F4"/>
    <w:rsid w:val="009A4C39"/>
    <w:rsid w:val="00A04B3E"/>
    <w:rsid w:val="00A2797E"/>
    <w:rsid w:val="00A83EA6"/>
    <w:rsid w:val="00B33908"/>
    <w:rsid w:val="00B61225"/>
    <w:rsid w:val="00B618AC"/>
    <w:rsid w:val="00BF6541"/>
    <w:rsid w:val="00C045FB"/>
    <w:rsid w:val="00C2263B"/>
    <w:rsid w:val="00D17505"/>
    <w:rsid w:val="00DE16E0"/>
    <w:rsid w:val="00DE4CC3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%20&#1080;%20&#1079;&#1072;&#1082;&#1086;&#1085;&#1085;&#1086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 и законности</Template>
  <TotalTime>1</TotalTime>
  <Pages>1</Pages>
  <Words>173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2019-01-16T02:01:00Z</cp:lastPrinted>
  <dcterms:created xsi:type="dcterms:W3CDTF">2019-01-20T23:25:00Z</dcterms:created>
  <dcterms:modified xsi:type="dcterms:W3CDTF">2019-01-21T06:36:00Z</dcterms:modified>
</cp:coreProperties>
</file>