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6A1" w:rsidRDefault="001C46A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rPr>
          <w:cantSplit/>
          <w:trHeight w:hRule="exact" w:val="1236"/>
        </w:trPr>
        <w:tc>
          <w:tcPr>
            <w:tcW w:w="9570" w:type="dxa"/>
          </w:tcPr>
          <w:p w:rsidR="00BE0544" w:rsidRDefault="0042023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50AA393" wp14:editId="343236D0">
                      <wp:simplePos x="0" y="0"/>
                      <wp:positionH relativeFrom="page">
                        <wp:posOffset>4852035</wp:posOffset>
                      </wp:positionH>
                      <wp:positionV relativeFrom="page">
                        <wp:posOffset>548640</wp:posOffset>
                      </wp:positionV>
                      <wp:extent cx="2188845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884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B1025" w:rsidRDefault="001B1025" w:rsidP="00945BC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A3ADF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EA3ADF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945BC2">
                                    <w:rPr>
                                      <w:sz w:val="20"/>
                                    </w:rPr>
                                    <w:t>Губернатором Приморского края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0AA3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82.05pt;margin-top:43.2pt;width:172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" o:allowincell="f" stroked="f">
                      <v:textbox inset="0,0,0,0">
                        <w:txbxContent>
                          <w:p w:rsidR="001B1025" w:rsidRDefault="001B1025" w:rsidP="00945BC2">
                            <w:pPr>
                              <w:rPr>
                                <w:sz w:val="20"/>
                              </w:rPr>
                            </w:pPr>
                            <w:r w:rsidRPr="00EA3ADF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внесен</w:t>
                            </w:r>
                            <w:r w:rsidRPr="00EA3ADF">
                              <w:rPr>
                                <w:sz w:val="20"/>
                              </w:rPr>
                              <w:t xml:space="preserve"> </w:t>
                            </w:r>
                            <w:r w:rsidR="00945BC2">
                              <w:rPr>
                                <w:sz w:val="20"/>
                              </w:rPr>
                              <w:t>Губернатором Приморского края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A47BA" w:rsidRPr="00440D95" w:rsidRDefault="00BA47BA" w:rsidP="003836BC">
      <w:pPr>
        <w:pStyle w:val="a3"/>
        <w:jc w:val="center"/>
        <w:rPr>
          <w:b/>
          <w:szCs w:val="28"/>
        </w:rPr>
      </w:pPr>
      <w:r w:rsidRPr="00440D95">
        <w:rPr>
          <w:b/>
          <w:szCs w:val="28"/>
        </w:rPr>
        <w:t>О</w:t>
      </w:r>
      <w:r w:rsidR="0073597A" w:rsidRPr="0073597A">
        <w:rPr>
          <w:b/>
          <w:szCs w:val="28"/>
        </w:rPr>
        <w:t xml:space="preserve"> </w:t>
      </w:r>
      <w:r w:rsidR="003836BC">
        <w:rPr>
          <w:b/>
          <w:szCs w:val="28"/>
        </w:rPr>
        <w:t xml:space="preserve">ВНЕСЕНИИ ИЗМЕНЕНИЙ В ЗАКОН </w:t>
      </w:r>
      <w:r w:rsidR="00BE57DC">
        <w:rPr>
          <w:b/>
          <w:szCs w:val="28"/>
        </w:rPr>
        <w:br/>
      </w:r>
      <w:r w:rsidR="003836BC">
        <w:rPr>
          <w:b/>
          <w:szCs w:val="28"/>
        </w:rPr>
        <w:t xml:space="preserve">ПРИМОРСКОГО КРАЯ "О ДЕТЯХ ВОЙНЫ </w:t>
      </w:r>
      <w:r w:rsidR="00BE57DC">
        <w:rPr>
          <w:b/>
          <w:szCs w:val="28"/>
        </w:rPr>
        <w:br/>
      </w:r>
      <w:r w:rsidR="003836BC">
        <w:rPr>
          <w:b/>
          <w:szCs w:val="28"/>
        </w:rPr>
        <w:t xml:space="preserve">В </w:t>
      </w:r>
      <w:r w:rsidR="0052124D" w:rsidRPr="0052124D">
        <w:rPr>
          <w:b/>
          <w:szCs w:val="28"/>
        </w:rPr>
        <w:t>ПРИМОРСКО</w:t>
      </w:r>
      <w:r w:rsidR="003836BC">
        <w:rPr>
          <w:b/>
          <w:szCs w:val="28"/>
        </w:rPr>
        <w:t>М</w:t>
      </w:r>
      <w:r w:rsidR="0052124D" w:rsidRPr="0052124D">
        <w:rPr>
          <w:b/>
          <w:szCs w:val="28"/>
        </w:rPr>
        <w:t xml:space="preserve"> КРА</w:t>
      </w:r>
      <w:r w:rsidR="003836BC">
        <w:rPr>
          <w:b/>
          <w:szCs w:val="28"/>
        </w:rPr>
        <w:t>Е</w:t>
      </w:r>
      <w:r>
        <w:rPr>
          <w:b/>
          <w:szCs w:val="28"/>
        </w:rPr>
        <w:t>"</w:t>
      </w:r>
    </w:p>
    <w:p w:rsidR="00BA47BA" w:rsidRPr="00440D95" w:rsidRDefault="00BA47BA" w:rsidP="00BA47BA">
      <w:pPr>
        <w:pStyle w:val="a3"/>
        <w:jc w:val="center"/>
        <w:rPr>
          <w:sz w:val="32"/>
          <w:szCs w:val="32"/>
        </w:rPr>
      </w:pPr>
    </w:p>
    <w:p w:rsidR="00BA47BA" w:rsidRPr="00440D95" w:rsidRDefault="00BA47BA" w:rsidP="00BA47BA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</w:p>
    <w:p w:rsidR="00BA47BA" w:rsidRPr="00440D95" w:rsidRDefault="00BA47BA" w:rsidP="00BA47BA">
      <w:pPr>
        <w:ind w:firstLine="709"/>
        <w:rPr>
          <w:szCs w:val="28"/>
        </w:rPr>
      </w:pPr>
    </w:p>
    <w:p w:rsidR="004819B4" w:rsidRPr="00910906" w:rsidRDefault="004819B4" w:rsidP="004819B4">
      <w:pPr>
        <w:ind w:firstLine="709"/>
        <w:jc w:val="both"/>
        <w:rPr>
          <w:szCs w:val="28"/>
        </w:rPr>
      </w:pPr>
      <w:r w:rsidRPr="00910906">
        <w:rPr>
          <w:szCs w:val="28"/>
        </w:rPr>
        <w:t>СТАТЬЯ 1.</w:t>
      </w:r>
    </w:p>
    <w:p w:rsidR="004819B4" w:rsidRDefault="004819B4" w:rsidP="004819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58BC">
        <w:rPr>
          <w:szCs w:val="28"/>
        </w:rPr>
        <w:t xml:space="preserve">Внести </w:t>
      </w:r>
      <w:r w:rsidRPr="00123DDE">
        <w:rPr>
          <w:szCs w:val="28"/>
        </w:rPr>
        <w:t xml:space="preserve">в </w:t>
      </w:r>
      <w:r w:rsidRPr="007458BC">
        <w:rPr>
          <w:szCs w:val="28"/>
        </w:rPr>
        <w:t xml:space="preserve">Закон Приморского края от </w:t>
      </w:r>
      <w:r>
        <w:rPr>
          <w:szCs w:val="28"/>
        </w:rPr>
        <w:t xml:space="preserve">30 октября 2018 года </w:t>
      </w:r>
      <w:r>
        <w:rPr>
          <w:szCs w:val="28"/>
        </w:rPr>
        <w:br/>
        <w:t xml:space="preserve">№ 366-КЗ "О </w:t>
      </w:r>
      <w:r w:rsidRPr="00F6138F">
        <w:rPr>
          <w:szCs w:val="28"/>
        </w:rPr>
        <w:t xml:space="preserve">детях войны в </w:t>
      </w:r>
      <w:r>
        <w:rPr>
          <w:szCs w:val="28"/>
        </w:rPr>
        <w:t>П</w:t>
      </w:r>
      <w:r w:rsidRPr="00F6138F">
        <w:rPr>
          <w:szCs w:val="28"/>
        </w:rPr>
        <w:t>риморском крае</w:t>
      </w:r>
      <w:r>
        <w:rPr>
          <w:szCs w:val="28"/>
        </w:rPr>
        <w:t>"</w:t>
      </w:r>
      <w:r w:rsidRPr="007458BC">
        <w:rPr>
          <w:szCs w:val="28"/>
        </w:rPr>
        <w:t xml:space="preserve"> (Ведомости Законодательного Собрания Приморского края, </w:t>
      </w:r>
      <w:r w:rsidRPr="007B2BE6">
        <w:rPr>
          <w:szCs w:val="28"/>
        </w:rPr>
        <w:t>201</w:t>
      </w:r>
      <w:r>
        <w:rPr>
          <w:szCs w:val="28"/>
        </w:rPr>
        <w:t>8</w:t>
      </w:r>
      <w:r w:rsidRPr="007B2BE6">
        <w:rPr>
          <w:szCs w:val="28"/>
        </w:rPr>
        <w:t>,</w:t>
      </w:r>
      <w:r w:rsidRPr="00AD151E">
        <w:rPr>
          <w:szCs w:val="28"/>
        </w:rPr>
        <w:t xml:space="preserve"> </w:t>
      </w:r>
      <w:r>
        <w:rPr>
          <w:szCs w:val="28"/>
        </w:rPr>
        <w:t xml:space="preserve">№ 70, стр. 10) </w:t>
      </w:r>
      <w:r w:rsidRPr="007458BC">
        <w:rPr>
          <w:szCs w:val="28"/>
        </w:rPr>
        <w:t>следующ</w:t>
      </w:r>
      <w:r>
        <w:rPr>
          <w:szCs w:val="28"/>
        </w:rPr>
        <w:t>и</w:t>
      </w:r>
      <w:r w:rsidRPr="007458BC">
        <w:rPr>
          <w:szCs w:val="28"/>
        </w:rPr>
        <w:t>е изменени</w:t>
      </w:r>
      <w:r>
        <w:rPr>
          <w:szCs w:val="28"/>
        </w:rPr>
        <w:t>я</w:t>
      </w:r>
      <w:r w:rsidRPr="007458BC">
        <w:rPr>
          <w:szCs w:val="28"/>
        </w:rPr>
        <w:t>:</w:t>
      </w:r>
    </w:p>
    <w:p w:rsidR="004819B4" w:rsidRDefault="004819B4" w:rsidP="004819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EC0CAB">
        <w:rPr>
          <w:szCs w:val="28"/>
        </w:rPr>
        <w:t>статью 2</w:t>
      </w:r>
      <w:r w:rsidR="00874084">
        <w:rPr>
          <w:szCs w:val="28"/>
        </w:rPr>
        <w:t xml:space="preserve"> </w:t>
      </w:r>
      <w:r>
        <w:rPr>
          <w:szCs w:val="28"/>
        </w:rPr>
        <w:t>дополнить абзацем вторым следующего содержания:</w:t>
      </w:r>
    </w:p>
    <w:p w:rsidR="004819B4" w:rsidRPr="005A0B7A" w:rsidRDefault="004819B4" w:rsidP="004819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138F">
        <w:rPr>
          <w:szCs w:val="28"/>
        </w:rPr>
        <w:t>"</w:t>
      </w:r>
      <w:r w:rsidRPr="00B7174F">
        <w:rPr>
          <w:szCs w:val="28"/>
        </w:rPr>
        <w:t>Гражданам</w:t>
      </w:r>
      <w:r>
        <w:rPr>
          <w:szCs w:val="28"/>
        </w:rPr>
        <w:t>, указанным в абзаце первом настоящей статьи,</w:t>
      </w:r>
      <w:r w:rsidRPr="00B7174F">
        <w:rPr>
          <w:szCs w:val="28"/>
        </w:rPr>
        <w:t xml:space="preserve"> выдается </w:t>
      </w:r>
      <w:r w:rsidRPr="005A0B7A">
        <w:rPr>
          <w:szCs w:val="28"/>
        </w:rPr>
        <w:t xml:space="preserve">удостоверение "Дети войны". Форма и порядок выдачи удостоверения </w:t>
      </w:r>
      <w:r w:rsidR="00E15157">
        <w:rPr>
          <w:szCs w:val="28"/>
        </w:rPr>
        <w:br/>
      </w:r>
      <w:bookmarkStart w:id="0" w:name="_GoBack"/>
      <w:bookmarkEnd w:id="0"/>
      <w:r w:rsidRPr="005A0B7A">
        <w:rPr>
          <w:szCs w:val="28"/>
        </w:rPr>
        <w:t>"Дети войны" устанавливаются постановлением Губернатора Приморского края.";</w:t>
      </w:r>
    </w:p>
    <w:p w:rsidR="004819B4" w:rsidRPr="005A0B7A" w:rsidRDefault="004819B4" w:rsidP="00481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B7A">
        <w:rPr>
          <w:szCs w:val="28"/>
        </w:rPr>
        <w:t xml:space="preserve">2)в абзаце первом пункта 4 статьи 3 слова "занимаемой общей площади жилых помещений (в коммунальных квартирах - занимаемой жилой площади), находящейся в собственности гражданина" заменить словами "общей </w:t>
      </w:r>
      <w:r w:rsidRPr="005A0B7A">
        <w:rPr>
          <w:rFonts w:eastAsia="Calibri"/>
          <w:szCs w:val="28"/>
        </w:rPr>
        <w:t>площади жилого помещения, принадлежащей гражданину на праве собственности</w:t>
      </w:r>
      <w:r w:rsidRPr="005A0B7A">
        <w:rPr>
          <w:szCs w:val="28"/>
        </w:rPr>
        <w:t>".</w:t>
      </w:r>
    </w:p>
    <w:p w:rsidR="004819B4" w:rsidRPr="005A0B7A" w:rsidRDefault="004819B4" w:rsidP="004819B4">
      <w:pPr>
        <w:widowControl w:val="0"/>
        <w:shd w:val="clear" w:color="auto" w:fill="FFFFFF"/>
        <w:ind w:firstLine="709"/>
        <w:rPr>
          <w:szCs w:val="28"/>
        </w:rPr>
      </w:pPr>
    </w:p>
    <w:p w:rsidR="004819B4" w:rsidRPr="005A0B7A" w:rsidRDefault="004819B4" w:rsidP="004819B4">
      <w:pPr>
        <w:widowControl w:val="0"/>
        <w:shd w:val="clear" w:color="auto" w:fill="FFFFFF"/>
        <w:ind w:firstLine="709"/>
        <w:rPr>
          <w:szCs w:val="28"/>
        </w:rPr>
      </w:pPr>
      <w:r w:rsidRPr="005A0B7A">
        <w:rPr>
          <w:szCs w:val="28"/>
        </w:rPr>
        <w:t>СТАТЬЯ 2.</w:t>
      </w:r>
    </w:p>
    <w:p w:rsidR="004819B4" w:rsidRPr="005A0B7A" w:rsidRDefault="004819B4" w:rsidP="004819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B7A">
        <w:rPr>
          <w:szCs w:val="28"/>
        </w:rPr>
        <w:t xml:space="preserve">1.Настоящий Закон, за исключением </w:t>
      </w:r>
      <w:hyperlink r:id="rId7" w:history="1">
        <w:r w:rsidRPr="005A0B7A">
          <w:rPr>
            <w:szCs w:val="28"/>
          </w:rPr>
          <w:t>пункта 2 статьи 1</w:t>
        </w:r>
        <w:r w:rsidRPr="005A0B7A">
          <w:rPr>
            <w:color w:val="0000FF"/>
            <w:szCs w:val="28"/>
          </w:rPr>
          <w:t xml:space="preserve"> </w:t>
        </w:r>
      </w:hyperlink>
      <w:r w:rsidRPr="005A0B7A">
        <w:rPr>
          <w:szCs w:val="28"/>
        </w:rPr>
        <w:t>настоящего Закона, вступает в силу с 1 июля 2019 года.</w:t>
      </w:r>
    </w:p>
    <w:p w:rsidR="004819B4" w:rsidRPr="00DD43A6" w:rsidRDefault="004819B4" w:rsidP="004819B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B7A">
        <w:rPr>
          <w:szCs w:val="28"/>
        </w:rPr>
        <w:t>2.Пункт 2 статьи 1 настоящего</w:t>
      </w:r>
      <w:r>
        <w:rPr>
          <w:szCs w:val="28"/>
        </w:rPr>
        <w:t xml:space="preserve"> Закона</w:t>
      </w:r>
      <w:r w:rsidRPr="00DD43A6">
        <w:rPr>
          <w:szCs w:val="28"/>
        </w:rPr>
        <w:t xml:space="preserve"> </w:t>
      </w:r>
      <w:r>
        <w:rPr>
          <w:szCs w:val="28"/>
        </w:rPr>
        <w:t xml:space="preserve">вступает </w:t>
      </w:r>
      <w:r w:rsidRPr="00DD43A6">
        <w:rPr>
          <w:szCs w:val="28"/>
        </w:rPr>
        <w:t xml:space="preserve">в силу </w:t>
      </w:r>
      <w:r w:rsidRPr="00DD43A6">
        <w:rPr>
          <w:bCs/>
          <w:szCs w:val="28"/>
        </w:rPr>
        <w:t xml:space="preserve">по истечении </w:t>
      </w:r>
      <w:r w:rsidR="00EC0CAB">
        <w:rPr>
          <w:bCs/>
          <w:szCs w:val="28"/>
        </w:rPr>
        <w:br/>
      </w:r>
      <w:r w:rsidRPr="00DD43A6">
        <w:rPr>
          <w:bCs/>
          <w:szCs w:val="28"/>
        </w:rPr>
        <w:t xml:space="preserve">10 дней со дня его официального опубликования </w:t>
      </w:r>
      <w:r w:rsidRPr="00DD43A6">
        <w:rPr>
          <w:szCs w:val="28"/>
        </w:rPr>
        <w:t>и распространяет сво</w:t>
      </w:r>
      <w:r>
        <w:rPr>
          <w:szCs w:val="28"/>
        </w:rPr>
        <w:t>е</w:t>
      </w:r>
      <w:r w:rsidRPr="00DD43A6">
        <w:rPr>
          <w:szCs w:val="28"/>
        </w:rPr>
        <w:t xml:space="preserve"> действие на правоотношения, возникшие с 1 декабря 2018 года.</w:t>
      </w:r>
    </w:p>
    <w:p w:rsidR="002076A1" w:rsidRDefault="002076A1" w:rsidP="003570D6">
      <w:pPr>
        <w:autoSpaceDE w:val="0"/>
        <w:autoSpaceDN w:val="0"/>
        <w:adjustRightInd w:val="0"/>
        <w:ind w:firstLine="709"/>
        <w:jc w:val="both"/>
      </w:pPr>
    </w:p>
    <w:p w:rsidR="002076A1" w:rsidRDefault="002076A1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370BA" w:rsidRPr="0028633B" w:rsidRDefault="00C370BA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70D6" w:rsidRPr="00216B3C" w:rsidRDefault="003570D6" w:rsidP="003570D6">
      <w:pPr>
        <w:tabs>
          <w:tab w:val="left" w:pos="709"/>
        </w:tabs>
        <w:jc w:val="both"/>
        <w:rPr>
          <w:szCs w:val="28"/>
        </w:rPr>
      </w:pPr>
      <w:r w:rsidRPr="0028633B">
        <w:rPr>
          <w:szCs w:val="28"/>
        </w:rPr>
        <w:t xml:space="preserve">Губернатор края </w:t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  <w:t xml:space="preserve">  </w:t>
      </w:r>
      <w:r w:rsidR="00C370BA">
        <w:rPr>
          <w:szCs w:val="28"/>
        </w:rPr>
        <w:t xml:space="preserve"> </w:t>
      </w:r>
      <w:r w:rsidRPr="0028633B">
        <w:rPr>
          <w:szCs w:val="28"/>
        </w:rPr>
        <w:t xml:space="preserve">   </w:t>
      </w:r>
      <w:r w:rsidR="002076A1">
        <w:rPr>
          <w:szCs w:val="28"/>
        </w:rPr>
        <w:t xml:space="preserve">          </w:t>
      </w:r>
      <w:r w:rsidRPr="0028633B">
        <w:rPr>
          <w:szCs w:val="28"/>
        </w:rPr>
        <w:t>О.Н. Кожемяко</w:t>
      </w:r>
    </w:p>
    <w:sectPr w:rsidR="003570D6" w:rsidRPr="00216B3C" w:rsidSect="00FB65BC">
      <w:headerReference w:type="even" r:id="rId8"/>
      <w:headerReference w:type="default" r:id="rId9"/>
      <w:headerReference w:type="first" r:id="rId10"/>
      <w:footerReference w:type="first" r:id="rId11"/>
      <w:pgSz w:w="11906" w:h="16838"/>
      <w:pgMar w:top="851" w:right="851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C3A" w:rsidRDefault="00865C3A">
      <w:r>
        <w:separator/>
      </w:r>
    </w:p>
  </w:endnote>
  <w:endnote w:type="continuationSeparator" w:id="0">
    <w:p w:rsidR="00865C3A" w:rsidRDefault="00865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C3A" w:rsidRDefault="00865C3A">
      <w:r>
        <w:separator/>
      </w:r>
    </w:p>
  </w:footnote>
  <w:footnote w:type="continuationSeparator" w:id="0">
    <w:p w:rsidR="00865C3A" w:rsidRDefault="00865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A47BA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Pr="00A3052C" w:rsidRDefault="001B1025" w:rsidP="00A305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04907"/>
    <w:rsid w:val="00011290"/>
    <w:rsid w:val="00015E2A"/>
    <w:rsid w:val="00016A72"/>
    <w:rsid w:val="00024132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1663"/>
    <w:rsid w:val="00072CCB"/>
    <w:rsid w:val="00073B2E"/>
    <w:rsid w:val="000804B5"/>
    <w:rsid w:val="0008287F"/>
    <w:rsid w:val="00087C94"/>
    <w:rsid w:val="00091D39"/>
    <w:rsid w:val="0009371D"/>
    <w:rsid w:val="000941B0"/>
    <w:rsid w:val="000B3ECA"/>
    <w:rsid w:val="000C3434"/>
    <w:rsid w:val="000D43F7"/>
    <w:rsid w:val="000D4C79"/>
    <w:rsid w:val="000D7212"/>
    <w:rsid w:val="000E3240"/>
    <w:rsid w:val="000E5404"/>
    <w:rsid w:val="000E5B5A"/>
    <w:rsid w:val="000E6D5A"/>
    <w:rsid w:val="000F7379"/>
    <w:rsid w:val="00106966"/>
    <w:rsid w:val="00122262"/>
    <w:rsid w:val="00123A33"/>
    <w:rsid w:val="00123EE7"/>
    <w:rsid w:val="001347F6"/>
    <w:rsid w:val="00136D94"/>
    <w:rsid w:val="00137FE7"/>
    <w:rsid w:val="001437A2"/>
    <w:rsid w:val="001445BC"/>
    <w:rsid w:val="00147130"/>
    <w:rsid w:val="0014795D"/>
    <w:rsid w:val="00172FB5"/>
    <w:rsid w:val="00174389"/>
    <w:rsid w:val="0018009E"/>
    <w:rsid w:val="001A0494"/>
    <w:rsid w:val="001A2269"/>
    <w:rsid w:val="001A3BCA"/>
    <w:rsid w:val="001B07C1"/>
    <w:rsid w:val="001B1025"/>
    <w:rsid w:val="001C4011"/>
    <w:rsid w:val="001C46A1"/>
    <w:rsid w:val="001C50A9"/>
    <w:rsid w:val="001C65A5"/>
    <w:rsid w:val="001D5CEB"/>
    <w:rsid w:val="001E513E"/>
    <w:rsid w:val="001E5C66"/>
    <w:rsid w:val="001F6136"/>
    <w:rsid w:val="0020264C"/>
    <w:rsid w:val="00205340"/>
    <w:rsid w:val="002069C5"/>
    <w:rsid w:val="002076A1"/>
    <w:rsid w:val="002114C6"/>
    <w:rsid w:val="002228CC"/>
    <w:rsid w:val="002230A5"/>
    <w:rsid w:val="00223F58"/>
    <w:rsid w:val="002270E3"/>
    <w:rsid w:val="002371AD"/>
    <w:rsid w:val="002404B7"/>
    <w:rsid w:val="00244541"/>
    <w:rsid w:val="002573E5"/>
    <w:rsid w:val="002676C3"/>
    <w:rsid w:val="0027043C"/>
    <w:rsid w:val="002778CA"/>
    <w:rsid w:val="002811C9"/>
    <w:rsid w:val="00281935"/>
    <w:rsid w:val="00283AEE"/>
    <w:rsid w:val="00286AF7"/>
    <w:rsid w:val="00291526"/>
    <w:rsid w:val="002A2B07"/>
    <w:rsid w:val="002A2CB6"/>
    <w:rsid w:val="002C0176"/>
    <w:rsid w:val="002C1CE0"/>
    <w:rsid w:val="002C40D3"/>
    <w:rsid w:val="002C53C3"/>
    <w:rsid w:val="002E0F01"/>
    <w:rsid w:val="002E58D7"/>
    <w:rsid w:val="002F3262"/>
    <w:rsid w:val="002F7240"/>
    <w:rsid w:val="003010FB"/>
    <w:rsid w:val="00312B30"/>
    <w:rsid w:val="003144DF"/>
    <w:rsid w:val="0031702B"/>
    <w:rsid w:val="00320E22"/>
    <w:rsid w:val="003226DC"/>
    <w:rsid w:val="00323398"/>
    <w:rsid w:val="00324A64"/>
    <w:rsid w:val="00325786"/>
    <w:rsid w:val="00332695"/>
    <w:rsid w:val="00332F55"/>
    <w:rsid w:val="00333E0E"/>
    <w:rsid w:val="0033515A"/>
    <w:rsid w:val="00336C1D"/>
    <w:rsid w:val="0034770A"/>
    <w:rsid w:val="00347B13"/>
    <w:rsid w:val="00351EDB"/>
    <w:rsid w:val="003570D6"/>
    <w:rsid w:val="00357B12"/>
    <w:rsid w:val="00360A0D"/>
    <w:rsid w:val="00363418"/>
    <w:rsid w:val="00365401"/>
    <w:rsid w:val="00365C87"/>
    <w:rsid w:val="0038329C"/>
    <w:rsid w:val="003836BC"/>
    <w:rsid w:val="003836F9"/>
    <w:rsid w:val="00383963"/>
    <w:rsid w:val="00384DEF"/>
    <w:rsid w:val="0039223B"/>
    <w:rsid w:val="003974ED"/>
    <w:rsid w:val="003A2309"/>
    <w:rsid w:val="003A67AF"/>
    <w:rsid w:val="003A7745"/>
    <w:rsid w:val="003B10BA"/>
    <w:rsid w:val="003B26E7"/>
    <w:rsid w:val="003C363C"/>
    <w:rsid w:val="003C42BB"/>
    <w:rsid w:val="003D2F45"/>
    <w:rsid w:val="003E10F8"/>
    <w:rsid w:val="003E34B7"/>
    <w:rsid w:val="003E4613"/>
    <w:rsid w:val="003F05A8"/>
    <w:rsid w:val="003F5665"/>
    <w:rsid w:val="003F5DB8"/>
    <w:rsid w:val="00405944"/>
    <w:rsid w:val="00405D40"/>
    <w:rsid w:val="00416061"/>
    <w:rsid w:val="0042023A"/>
    <w:rsid w:val="004240A2"/>
    <w:rsid w:val="00424361"/>
    <w:rsid w:val="004316EE"/>
    <w:rsid w:val="00437CEB"/>
    <w:rsid w:val="0044030E"/>
    <w:rsid w:val="004440CF"/>
    <w:rsid w:val="004459DC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19B4"/>
    <w:rsid w:val="0048632B"/>
    <w:rsid w:val="004927A7"/>
    <w:rsid w:val="00495EBF"/>
    <w:rsid w:val="004A11DA"/>
    <w:rsid w:val="004A6C28"/>
    <w:rsid w:val="004B00B6"/>
    <w:rsid w:val="004C3A05"/>
    <w:rsid w:val="004C46CE"/>
    <w:rsid w:val="004C5906"/>
    <w:rsid w:val="004C7C1E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7C93"/>
    <w:rsid w:val="0052124D"/>
    <w:rsid w:val="0052561C"/>
    <w:rsid w:val="00530DBB"/>
    <w:rsid w:val="005346F1"/>
    <w:rsid w:val="00534875"/>
    <w:rsid w:val="00536C69"/>
    <w:rsid w:val="0054283A"/>
    <w:rsid w:val="0055048C"/>
    <w:rsid w:val="005553BC"/>
    <w:rsid w:val="00565857"/>
    <w:rsid w:val="0056601C"/>
    <w:rsid w:val="00566EA3"/>
    <w:rsid w:val="005676F8"/>
    <w:rsid w:val="0057085C"/>
    <w:rsid w:val="00574918"/>
    <w:rsid w:val="00592861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5464"/>
    <w:rsid w:val="005A612F"/>
    <w:rsid w:val="005B04F8"/>
    <w:rsid w:val="005B1671"/>
    <w:rsid w:val="005B44D0"/>
    <w:rsid w:val="005B4C86"/>
    <w:rsid w:val="005B79AE"/>
    <w:rsid w:val="005C0200"/>
    <w:rsid w:val="005E138F"/>
    <w:rsid w:val="005E7E25"/>
    <w:rsid w:val="005F5F73"/>
    <w:rsid w:val="00603264"/>
    <w:rsid w:val="00611E91"/>
    <w:rsid w:val="00622AE6"/>
    <w:rsid w:val="00627842"/>
    <w:rsid w:val="00630B16"/>
    <w:rsid w:val="0063286A"/>
    <w:rsid w:val="00641D23"/>
    <w:rsid w:val="00647B5F"/>
    <w:rsid w:val="00650F6F"/>
    <w:rsid w:val="00652E59"/>
    <w:rsid w:val="00661247"/>
    <w:rsid w:val="00662059"/>
    <w:rsid w:val="00664E7F"/>
    <w:rsid w:val="00667AE9"/>
    <w:rsid w:val="00673048"/>
    <w:rsid w:val="00674F68"/>
    <w:rsid w:val="00685321"/>
    <w:rsid w:val="00694CE3"/>
    <w:rsid w:val="006A3A04"/>
    <w:rsid w:val="006A3B8F"/>
    <w:rsid w:val="006A6FE8"/>
    <w:rsid w:val="006B28A0"/>
    <w:rsid w:val="006B50EE"/>
    <w:rsid w:val="006B5289"/>
    <w:rsid w:val="006B73FA"/>
    <w:rsid w:val="006C42E0"/>
    <w:rsid w:val="006C4F0A"/>
    <w:rsid w:val="006C5F2C"/>
    <w:rsid w:val="006C6BD6"/>
    <w:rsid w:val="006E298A"/>
    <w:rsid w:val="006F41D0"/>
    <w:rsid w:val="006F62D3"/>
    <w:rsid w:val="007067F9"/>
    <w:rsid w:val="0071327A"/>
    <w:rsid w:val="00714CAE"/>
    <w:rsid w:val="00717FC2"/>
    <w:rsid w:val="007208D6"/>
    <w:rsid w:val="00722650"/>
    <w:rsid w:val="007240D4"/>
    <w:rsid w:val="0073597A"/>
    <w:rsid w:val="00736C94"/>
    <w:rsid w:val="007454EE"/>
    <w:rsid w:val="00751AF3"/>
    <w:rsid w:val="00752589"/>
    <w:rsid w:val="007544D1"/>
    <w:rsid w:val="007630AB"/>
    <w:rsid w:val="0076370C"/>
    <w:rsid w:val="007707E9"/>
    <w:rsid w:val="00774007"/>
    <w:rsid w:val="007758A8"/>
    <w:rsid w:val="00775D0D"/>
    <w:rsid w:val="00776F73"/>
    <w:rsid w:val="00777360"/>
    <w:rsid w:val="007807AC"/>
    <w:rsid w:val="0078301A"/>
    <w:rsid w:val="00792637"/>
    <w:rsid w:val="007930AC"/>
    <w:rsid w:val="007A0CD6"/>
    <w:rsid w:val="007A2605"/>
    <w:rsid w:val="007A39A7"/>
    <w:rsid w:val="007A6BBD"/>
    <w:rsid w:val="007B09D0"/>
    <w:rsid w:val="007B0C41"/>
    <w:rsid w:val="007B0EC5"/>
    <w:rsid w:val="007B6D91"/>
    <w:rsid w:val="007C2FC7"/>
    <w:rsid w:val="007C40BA"/>
    <w:rsid w:val="007D5109"/>
    <w:rsid w:val="007D6059"/>
    <w:rsid w:val="007E1B64"/>
    <w:rsid w:val="007E276C"/>
    <w:rsid w:val="00806FD4"/>
    <w:rsid w:val="008101DD"/>
    <w:rsid w:val="008151C8"/>
    <w:rsid w:val="0082395C"/>
    <w:rsid w:val="00831BB3"/>
    <w:rsid w:val="00837859"/>
    <w:rsid w:val="00840B80"/>
    <w:rsid w:val="008543EF"/>
    <w:rsid w:val="00860EE8"/>
    <w:rsid w:val="00861464"/>
    <w:rsid w:val="00863696"/>
    <w:rsid w:val="00864EDB"/>
    <w:rsid w:val="008653C5"/>
    <w:rsid w:val="00865C3A"/>
    <w:rsid w:val="00866A9D"/>
    <w:rsid w:val="00866C20"/>
    <w:rsid w:val="00867F4F"/>
    <w:rsid w:val="00872723"/>
    <w:rsid w:val="0087391F"/>
    <w:rsid w:val="00874084"/>
    <w:rsid w:val="00876CA4"/>
    <w:rsid w:val="00876E9B"/>
    <w:rsid w:val="00892123"/>
    <w:rsid w:val="008A05E0"/>
    <w:rsid w:val="008A5881"/>
    <w:rsid w:val="008A77A3"/>
    <w:rsid w:val="008A7981"/>
    <w:rsid w:val="008B2BEC"/>
    <w:rsid w:val="008B2C51"/>
    <w:rsid w:val="008B6561"/>
    <w:rsid w:val="008B7AC3"/>
    <w:rsid w:val="008C22E6"/>
    <w:rsid w:val="008C4603"/>
    <w:rsid w:val="008C7443"/>
    <w:rsid w:val="008D2C1F"/>
    <w:rsid w:val="008D5622"/>
    <w:rsid w:val="008F7328"/>
    <w:rsid w:val="009056F9"/>
    <w:rsid w:val="0090753E"/>
    <w:rsid w:val="00911123"/>
    <w:rsid w:val="009208C7"/>
    <w:rsid w:val="00925077"/>
    <w:rsid w:val="00935F51"/>
    <w:rsid w:val="009414D5"/>
    <w:rsid w:val="009455FA"/>
    <w:rsid w:val="00945BC2"/>
    <w:rsid w:val="0095260C"/>
    <w:rsid w:val="00952932"/>
    <w:rsid w:val="00955788"/>
    <w:rsid w:val="009621BA"/>
    <w:rsid w:val="00970CE0"/>
    <w:rsid w:val="00971DE4"/>
    <w:rsid w:val="00981DA8"/>
    <w:rsid w:val="009836D2"/>
    <w:rsid w:val="009922D8"/>
    <w:rsid w:val="009938BA"/>
    <w:rsid w:val="009A3657"/>
    <w:rsid w:val="009B0A46"/>
    <w:rsid w:val="009B18D4"/>
    <w:rsid w:val="009B2B58"/>
    <w:rsid w:val="009B2F90"/>
    <w:rsid w:val="009B3279"/>
    <w:rsid w:val="009B4822"/>
    <w:rsid w:val="009C5AFC"/>
    <w:rsid w:val="009C68C7"/>
    <w:rsid w:val="009C7725"/>
    <w:rsid w:val="009D5A6A"/>
    <w:rsid w:val="009E1495"/>
    <w:rsid w:val="009E472C"/>
    <w:rsid w:val="009F0882"/>
    <w:rsid w:val="00A129D2"/>
    <w:rsid w:val="00A150A7"/>
    <w:rsid w:val="00A16448"/>
    <w:rsid w:val="00A169C2"/>
    <w:rsid w:val="00A26099"/>
    <w:rsid w:val="00A272BB"/>
    <w:rsid w:val="00A3052C"/>
    <w:rsid w:val="00A32271"/>
    <w:rsid w:val="00A5214D"/>
    <w:rsid w:val="00A5279A"/>
    <w:rsid w:val="00A55AA0"/>
    <w:rsid w:val="00A72B73"/>
    <w:rsid w:val="00A738E1"/>
    <w:rsid w:val="00A74245"/>
    <w:rsid w:val="00A8321A"/>
    <w:rsid w:val="00A8377B"/>
    <w:rsid w:val="00A8407B"/>
    <w:rsid w:val="00A93385"/>
    <w:rsid w:val="00A9741F"/>
    <w:rsid w:val="00AA1E6C"/>
    <w:rsid w:val="00AB2FBF"/>
    <w:rsid w:val="00AB3A15"/>
    <w:rsid w:val="00AB70F9"/>
    <w:rsid w:val="00AC2F90"/>
    <w:rsid w:val="00AC31EC"/>
    <w:rsid w:val="00AC64F7"/>
    <w:rsid w:val="00AC7541"/>
    <w:rsid w:val="00AD0140"/>
    <w:rsid w:val="00AD28A4"/>
    <w:rsid w:val="00AD74B5"/>
    <w:rsid w:val="00AE50C0"/>
    <w:rsid w:val="00AE5CD7"/>
    <w:rsid w:val="00B03D06"/>
    <w:rsid w:val="00B07054"/>
    <w:rsid w:val="00B105F7"/>
    <w:rsid w:val="00B17409"/>
    <w:rsid w:val="00B24066"/>
    <w:rsid w:val="00B27005"/>
    <w:rsid w:val="00B32B16"/>
    <w:rsid w:val="00B35432"/>
    <w:rsid w:val="00B3568B"/>
    <w:rsid w:val="00B41708"/>
    <w:rsid w:val="00B41D3F"/>
    <w:rsid w:val="00B43F9D"/>
    <w:rsid w:val="00B447B0"/>
    <w:rsid w:val="00B46028"/>
    <w:rsid w:val="00B4706A"/>
    <w:rsid w:val="00B47E93"/>
    <w:rsid w:val="00B553D3"/>
    <w:rsid w:val="00B574EB"/>
    <w:rsid w:val="00B62A49"/>
    <w:rsid w:val="00B71BD6"/>
    <w:rsid w:val="00B77437"/>
    <w:rsid w:val="00B9078B"/>
    <w:rsid w:val="00B90FB8"/>
    <w:rsid w:val="00B93187"/>
    <w:rsid w:val="00B9569E"/>
    <w:rsid w:val="00BA47BA"/>
    <w:rsid w:val="00BA7D1D"/>
    <w:rsid w:val="00BB053E"/>
    <w:rsid w:val="00BB05F0"/>
    <w:rsid w:val="00BB339F"/>
    <w:rsid w:val="00BB4E13"/>
    <w:rsid w:val="00BC3724"/>
    <w:rsid w:val="00BC62A1"/>
    <w:rsid w:val="00BD621D"/>
    <w:rsid w:val="00BE0544"/>
    <w:rsid w:val="00BE0AED"/>
    <w:rsid w:val="00BE57DC"/>
    <w:rsid w:val="00C05514"/>
    <w:rsid w:val="00C067F8"/>
    <w:rsid w:val="00C1500D"/>
    <w:rsid w:val="00C226FE"/>
    <w:rsid w:val="00C24766"/>
    <w:rsid w:val="00C25ED4"/>
    <w:rsid w:val="00C370BA"/>
    <w:rsid w:val="00C509FF"/>
    <w:rsid w:val="00C51A2D"/>
    <w:rsid w:val="00C603D8"/>
    <w:rsid w:val="00C60473"/>
    <w:rsid w:val="00C6276E"/>
    <w:rsid w:val="00C62861"/>
    <w:rsid w:val="00C66EB5"/>
    <w:rsid w:val="00C72DA9"/>
    <w:rsid w:val="00C80F64"/>
    <w:rsid w:val="00C83E51"/>
    <w:rsid w:val="00C8451A"/>
    <w:rsid w:val="00C871DE"/>
    <w:rsid w:val="00C9004B"/>
    <w:rsid w:val="00C906C5"/>
    <w:rsid w:val="00C90A73"/>
    <w:rsid w:val="00C90E31"/>
    <w:rsid w:val="00C93109"/>
    <w:rsid w:val="00C95633"/>
    <w:rsid w:val="00C96213"/>
    <w:rsid w:val="00C97567"/>
    <w:rsid w:val="00CA5947"/>
    <w:rsid w:val="00CB1C81"/>
    <w:rsid w:val="00CB5A74"/>
    <w:rsid w:val="00CC1210"/>
    <w:rsid w:val="00CC48D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105B3"/>
    <w:rsid w:val="00D1225D"/>
    <w:rsid w:val="00D174C6"/>
    <w:rsid w:val="00D20034"/>
    <w:rsid w:val="00D215C3"/>
    <w:rsid w:val="00D347DF"/>
    <w:rsid w:val="00D41EF6"/>
    <w:rsid w:val="00D434EE"/>
    <w:rsid w:val="00D52932"/>
    <w:rsid w:val="00D57085"/>
    <w:rsid w:val="00D624A4"/>
    <w:rsid w:val="00D62E09"/>
    <w:rsid w:val="00D81A23"/>
    <w:rsid w:val="00D832F2"/>
    <w:rsid w:val="00D83A95"/>
    <w:rsid w:val="00D87E49"/>
    <w:rsid w:val="00DA009B"/>
    <w:rsid w:val="00DA0E54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7401"/>
    <w:rsid w:val="00E0079C"/>
    <w:rsid w:val="00E01C7C"/>
    <w:rsid w:val="00E025AB"/>
    <w:rsid w:val="00E079CF"/>
    <w:rsid w:val="00E07A39"/>
    <w:rsid w:val="00E15157"/>
    <w:rsid w:val="00E31CEA"/>
    <w:rsid w:val="00E32BD3"/>
    <w:rsid w:val="00E34273"/>
    <w:rsid w:val="00E3772F"/>
    <w:rsid w:val="00E42A6D"/>
    <w:rsid w:val="00E42ACE"/>
    <w:rsid w:val="00E439F2"/>
    <w:rsid w:val="00E47A0D"/>
    <w:rsid w:val="00E52202"/>
    <w:rsid w:val="00E55B61"/>
    <w:rsid w:val="00E57FA3"/>
    <w:rsid w:val="00E71A8F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2B1"/>
    <w:rsid w:val="00EA0F5F"/>
    <w:rsid w:val="00EA3ADF"/>
    <w:rsid w:val="00EA45E3"/>
    <w:rsid w:val="00EA615A"/>
    <w:rsid w:val="00EA77B9"/>
    <w:rsid w:val="00EB2E94"/>
    <w:rsid w:val="00EC0CAB"/>
    <w:rsid w:val="00EC5CD2"/>
    <w:rsid w:val="00EC76C5"/>
    <w:rsid w:val="00ED4D08"/>
    <w:rsid w:val="00ED6024"/>
    <w:rsid w:val="00EE23E5"/>
    <w:rsid w:val="00EE248C"/>
    <w:rsid w:val="00EF1B33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51449"/>
    <w:rsid w:val="00F51E1A"/>
    <w:rsid w:val="00F5586D"/>
    <w:rsid w:val="00F57872"/>
    <w:rsid w:val="00F618F3"/>
    <w:rsid w:val="00F671BE"/>
    <w:rsid w:val="00F73852"/>
    <w:rsid w:val="00F770F0"/>
    <w:rsid w:val="00F77511"/>
    <w:rsid w:val="00F8073E"/>
    <w:rsid w:val="00F90FF6"/>
    <w:rsid w:val="00F94584"/>
    <w:rsid w:val="00F9629C"/>
    <w:rsid w:val="00F96886"/>
    <w:rsid w:val="00FA19B9"/>
    <w:rsid w:val="00FB0DF5"/>
    <w:rsid w:val="00FB53AB"/>
    <w:rsid w:val="00FB572F"/>
    <w:rsid w:val="00FB65BC"/>
    <w:rsid w:val="00FB6E4E"/>
    <w:rsid w:val="00FC1D59"/>
    <w:rsid w:val="00FC3733"/>
    <w:rsid w:val="00FC494B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8A74172"/>
  <w15:docId w15:val="{784F3031-CF4D-435B-83D4-3D1963B5C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uiPriority w:val="99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3570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775A932A471A2DD93EECE34527B30E90DAA7FBB5EDF01B9BB8F2A93006CAA4E9925303AE60607FC4F389C2DBFF3A4CB057C9E209BEA31F058ED835Ax1zF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850DA-25A3-472A-A6A3-8B7FE0DAC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89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1455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Михова Марина Сергеевна</cp:lastModifiedBy>
  <cp:revision>105</cp:revision>
  <cp:lastPrinted>2019-01-17T02:09:00Z</cp:lastPrinted>
  <dcterms:created xsi:type="dcterms:W3CDTF">2018-11-22T07:58:00Z</dcterms:created>
  <dcterms:modified xsi:type="dcterms:W3CDTF">2019-01-17T02:14:00Z</dcterms:modified>
</cp:coreProperties>
</file>