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305634" r:id="rId7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446EF0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634F33" w:rsidRDefault="00357541" w:rsidP="00634F33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634F33">
              <w:t>социальной политике и защите прав граждан</w:t>
            </w:r>
          </w:p>
          <w:p w:rsidR="00357541" w:rsidRPr="00E77161" w:rsidRDefault="00357541" w:rsidP="00634F33">
            <w:pPr>
              <w:pStyle w:val="8"/>
              <w:widowControl w:val="0"/>
              <w:spacing w:line="360" w:lineRule="auto"/>
              <w:rPr>
                <w:b w:val="0"/>
                <w:sz w:val="26"/>
                <w:szCs w:val="26"/>
              </w:rPr>
            </w:pPr>
            <w:r w:rsidRPr="00E77161">
              <w:rPr>
                <w:sz w:val="26"/>
                <w:szCs w:val="26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46EF0">
        <w:trPr>
          <w:cantSplit/>
        </w:trPr>
        <w:tc>
          <w:tcPr>
            <w:tcW w:w="1731" w:type="pct"/>
          </w:tcPr>
          <w:p w:rsidR="00357541" w:rsidRPr="00080DED" w:rsidRDefault="00634F3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22.01.2019</w:t>
            </w:r>
          </w:p>
        </w:tc>
        <w:tc>
          <w:tcPr>
            <w:tcW w:w="2393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46EF0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46EF0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634F33" w:rsidP="00634F33">
            <w:pPr>
              <w:ind w:left="-107"/>
              <w:jc w:val="both"/>
            </w:pPr>
            <w:r>
              <w:t>Об отчете о работе комитета Законодательного Собрания по социальной политике и защите прав граждан за 2018 год</w:t>
            </w:r>
          </w:p>
        </w:tc>
      </w:tr>
    </w:tbl>
    <w:p w:rsidR="00357541" w:rsidRDefault="00357541" w:rsidP="00C9335B">
      <w:pPr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отчет о работе комитета Законодательного Собрания по социальной политике и защите прав граждан за 2018 год, заслушав по данному вопросу Чемериса И.С., председателя комитета Законодательного Собрания по социальной политике и защите прав граждан, комитет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</w:pPr>
      <w:r>
        <w:t>РЕШИЛ: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  <w:r>
        <w:tab/>
        <w:t>1.Утвердить отчет о работе комитета Законодательного Собрания по социальной политике и защите прав граждан за 2018 год (прилагается).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>
        <w:t>организационное управление аппарата Законодательного Собрания.</w:t>
      </w: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  <w:jc w:val="both"/>
      </w:pPr>
    </w:p>
    <w:p w:rsidR="00634F33" w:rsidRDefault="00634F33" w:rsidP="00634F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И.С. Чемерис</w:t>
      </w:r>
    </w:p>
    <w:p w:rsidR="00401E7F" w:rsidRDefault="00401E7F" w:rsidP="00C9335B">
      <w:pPr>
        <w:jc w:val="both"/>
      </w:pPr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634F3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935" w:rsidRDefault="00E51935">
      <w:r>
        <w:separator/>
      </w:r>
    </w:p>
  </w:endnote>
  <w:endnote w:type="continuationSeparator" w:id="0">
    <w:p w:rsidR="00E51935" w:rsidRDefault="00E5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935" w:rsidRDefault="00E51935">
      <w:r>
        <w:separator/>
      </w:r>
    </w:p>
  </w:footnote>
  <w:footnote w:type="continuationSeparator" w:id="0">
    <w:p w:rsidR="00E51935" w:rsidRDefault="00E51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F33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01E7F"/>
    <w:rsid w:val="00446EF0"/>
    <w:rsid w:val="00461E2B"/>
    <w:rsid w:val="00634F33"/>
    <w:rsid w:val="00692D49"/>
    <w:rsid w:val="007128C1"/>
    <w:rsid w:val="007258FB"/>
    <w:rsid w:val="00751091"/>
    <w:rsid w:val="007F0598"/>
    <w:rsid w:val="008602F8"/>
    <w:rsid w:val="0087792E"/>
    <w:rsid w:val="0099314B"/>
    <w:rsid w:val="009E5CD9"/>
    <w:rsid w:val="009F0165"/>
    <w:rsid w:val="009F626B"/>
    <w:rsid w:val="00B65160"/>
    <w:rsid w:val="00B668A9"/>
    <w:rsid w:val="00B803DE"/>
    <w:rsid w:val="00BE16C2"/>
    <w:rsid w:val="00C9335B"/>
    <w:rsid w:val="00C958B6"/>
    <w:rsid w:val="00D17A7A"/>
    <w:rsid w:val="00E326C2"/>
    <w:rsid w:val="00E51935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C397D7C-0C24-4C38-911D-5E5AEDCD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ovoytova_a_v\Desktop\&#1074;&#1089;&#1077;\&#1086;%20&#1079;&#1072;&#1082;&#1086;&#1085;&#1086;&#1076;%20&#1076;&#1077;&#1103;&#1090;&#1077;&#1083;&#1100;&#1085;&#1086;&#1089;&#1090;&#1080;%20&#1085;&#1072;%202018%20&#1075;&#1086;&#1076;\&#1086;&#1090;&#1095;&#1077;&#1090;%202018%20&#1075;&#1086;&#1076;\&#1086;&#1090;&#1095;&#1077;&#1090;%202018%20&#1075;&#1086;&#1076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103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Старовойтова Ангелина Викторовна</dc:creator>
  <cp:lastModifiedBy>Михова Марина Сергеевна</cp:lastModifiedBy>
  <cp:revision>3</cp:revision>
  <cp:lastPrinted>2007-12-18T10:25:00Z</cp:lastPrinted>
  <dcterms:created xsi:type="dcterms:W3CDTF">2019-01-17T01:50:00Z</dcterms:created>
  <dcterms:modified xsi:type="dcterms:W3CDTF">2019-01-17T22:34:00Z</dcterms:modified>
</cp:coreProperties>
</file>