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50AA393" wp14:editId="343236D0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B1025" w:rsidRDefault="001B1025" w:rsidP="00945BC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A3ADF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207F6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</w:t>
                                  </w:r>
                                  <w:r w:rsidR="004207F6">
                                    <w:rPr>
                                      <w:sz w:val="20"/>
                                    </w:rPr>
                                    <w:br/>
                                    <w:t xml:space="preserve">по социальной политике </w:t>
                                  </w:r>
                                  <w:r w:rsidR="004207F6">
                                    <w:rPr>
                                      <w:sz w:val="20"/>
                                    </w:rPr>
                                    <w:br/>
                                    <w:t xml:space="preserve">и защите прав граждан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AA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1B1025" w:rsidRDefault="001B1025" w:rsidP="00945BC2">
                            <w:pPr>
                              <w:rPr>
                                <w:sz w:val="20"/>
                              </w:rPr>
                            </w:pPr>
                            <w:r w:rsidRPr="00EA3ADF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207F6">
                              <w:rPr>
                                <w:sz w:val="20"/>
                              </w:rPr>
                              <w:t xml:space="preserve">подготовлен комитетом Законодательного Собрания </w:t>
                            </w:r>
                            <w:r w:rsidR="004207F6">
                              <w:rPr>
                                <w:sz w:val="20"/>
                              </w:rPr>
                              <w:br/>
                              <w:t xml:space="preserve">по социальной политике </w:t>
                            </w:r>
                            <w:r w:rsidR="004207F6">
                              <w:rPr>
                                <w:sz w:val="20"/>
                              </w:rPr>
                              <w:br/>
                              <w:t xml:space="preserve">и защите прав граждан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47BA" w:rsidRPr="00440D95" w:rsidRDefault="00BA47BA" w:rsidP="003836BC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>О</w:t>
      </w:r>
      <w:r w:rsidR="0073597A" w:rsidRPr="0073597A">
        <w:rPr>
          <w:b/>
          <w:szCs w:val="28"/>
        </w:rPr>
        <w:t xml:space="preserve"> </w:t>
      </w:r>
      <w:r w:rsidR="003836BC">
        <w:rPr>
          <w:b/>
          <w:szCs w:val="28"/>
        </w:rPr>
        <w:t xml:space="preserve">ВНЕСЕНИИ ИЗМЕНЕНИЙ В ЗАКОН </w:t>
      </w:r>
      <w:r w:rsidR="00BE57DC">
        <w:rPr>
          <w:b/>
          <w:szCs w:val="28"/>
        </w:rPr>
        <w:br/>
      </w:r>
      <w:r w:rsidR="003836BC">
        <w:rPr>
          <w:b/>
          <w:szCs w:val="28"/>
        </w:rPr>
        <w:t xml:space="preserve">ПРИМОРСКОГО КРАЯ "О ДЕТЯХ ВОЙНЫ </w:t>
      </w:r>
      <w:r w:rsidR="00BE57DC">
        <w:rPr>
          <w:b/>
          <w:szCs w:val="28"/>
        </w:rPr>
        <w:br/>
      </w:r>
      <w:r w:rsidR="003836BC">
        <w:rPr>
          <w:b/>
          <w:szCs w:val="28"/>
        </w:rPr>
        <w:t xml:space="preserve">В </w:t>
      </w:r>
      <w:r w:rsidR="0052124D" w:rsidRPr="0052124D">
        <w:rPr>
          <w:b/>
          <w:szCs w:val="28"/>
        </w:rPr>
        <w:t>ПРИМОРСКО</w:t>
      </w:r>
      <w:r w:rsidR="003836BC">
        <w:rPr>
          <w:b/>
          <w:szCs w:val="28"/>
        </w:rPr>
        <w:t>М</w:t>
      </w:r>
      <w:r w:rsidR="0052124D" w:rsidRPr="0052124D">
        <w:rPr>
          <w:b/>
          <w:szCs w:val="28"/>
        </w:rPr>
        <w:t xml:space="preserve"> КРА</w:t>
      </w:r>
      <w:r w:rsidR="003836BC">
        <w:rPr>
          <w:b/>
          <w:szCs w:val="28"/>
        </w:rPr>
        <w:t>Е</w:t>
      </w:r>
      <w:r>
        <w:rPr>
          <w:b/>
          <w:szCs w:val="28"/>
        </w:rPr>
        <w:t>"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68115D" w:rsidRDefault="0068115D" w:rsidP="0068115D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в первом чтении</w:t>
      </w:r>
    </w:p>
    <w:p w:rsidR="0068115D" w:rsidRPr="00440D95" w:rsidRDefault="0068115D" w:rsidP="0068115D">
      <w:pPr>
        <w:ind w:firstLine="709"/>
        <w:jc w:val="both"/>
        <w:rPr>
          <w:szCs w:val="28"/>
        </w:rPr>
      </w:pPr>
      <w:r w:rsidRPr="00541480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A47BA">
      <w:pPr>
        <w:ind w:firstLine="709"/>
        <w:rPr>
          <w:szCs w:val="28"/>
        </w:rPr>
      </w:pPr>
    </w:p>
    <w:p w:rsidR="00F86131" w:rsidRPr="00910906" w:rsidRDefault="00F86131" w:rsidP="00F86131">
      <w:pPr>
        <w:ind w:firstLine="709"/>
        <w:jc w:val="both"/>
        <w:rPr>
          <w:szCs w:val="28"/>
        </w:rPr>
      </w:pPr>
      <w:r w:rsidRPr="00910906">
        <w:rPr>
          <w:szCs w:val="28"/>
        </w:rPr>
        <w:t>СТАТЬЯ 1.</w:t>
      </w:r>
    </w:p>
    <w:p w:rsidR="00F86131" w:rsidRDefault="00F86131" w:rsidP="00F861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58BC">
        <w:rPr>
          <w:szCs w:val="28"/>
        </w:rPr>
        <w:t xml:space="preserve">Внести </w:t>
      </w:r>
      <w:r w:rsidRPr="00123DDE">
        <w:rPr>
          <w:szCs w:val="28"/>
        </w:rPr>
        <w:t xml:space="preserve">в </w:t>
      </w:r>
      <w:r w:rsidRPr="007458BC">
        <w:rPr>
          <w:szCs w:val="28"/>
        </w:rPr>
        <w:t xml:space="preserve">Закон Приморского края от </w:t>
      </w:r>
      <w:r>
        <w:rPr>
          <w:szCs w:val="28"/>
        </w:rPr>
        <w:t xml:space="preserve">30 октября 2018 года </w:t>
      </w:r>
      <w:r>
        <w:rPr>
          <w:szCs w:val="28"/>
        </w:rPr>
        <w:br/>
        <w:t xml:space="preserve">№ 366-КЗ "О </w:t>
      </w:r>
      <w:r w:rsidRPr="00F6138F">
        <w:rPr>
          <w:szCs w:val="28"/>
        </w:rPr>
        <w:t xml:space="preserve">детях войны в </w:t>
      </w:r>
      <w:r>
        <w:rPr>
          <w:szCs w:val="28"/>
        </w:rPr>
        <w:t>П</w:t>
      </w:r>
      <w:r w:rsidRPr="00F6138F">
        <w:rPr>
          <w:szCs w:val="28"/>
        </w:rPr>
        <w:t>риморском крае</w:t>
      </w:r>
      <w:r>
        <w:rPr>
          <w:szCs w:val="28"/>
        </w:rPr>
        <w:t>"</w:t>
      </w:r>
      <w:r w:rsidRPr="007458BC">
        <w:rPr>
          <w:szCs w:val="28"/>
        </w:rPr>
        <w:t xml:space="preserve"> (Ведомости Законодательного Собрания Приморского края, </w:t>
      </w:r>
      <w:r w:rsidRPr="007B2BE6">
        <w:rPr>
          <w:szCs w:val="28"/>
        </w:rPr>
        <w:t>201</w:t>
      </w:r>
      <w:r>
        <w:rPr>
          <w:szCs w:val="28"/>
        </w:rPr>
        <w:t>8</w:t>
      </w:r>
      <w:r w:rsidRPr="007B2BE6">
        <w:rPr>
          <w:szCs w:val="28"/>
        </w:rPr>
        <w:t>,</w:t>
      </w:r>
      <w:r w:rsidRPr="00AD151E">
        <w:rPr>
          <w:szCs w:val="28"/>
        </w:rPr>
        <w:t xml:space="preserve"> </w:t>
      </w:r>
      <w:r>
        <w:rPr>
          <w:szCs w:val="28"/>
        </w:rPr>
        <w:t xml:space="preserve">№ 70, стр. 10) </w:t>
      </w:r>
      <w:r w:rsidRPr="007458BC">
        <w:rPr>
          <w:szCs w:val="28"/>
        </w:rPr>
        <w:t>следующ</w:t>
      </w:r>
      <w:r>
        <w:rPr>
          <w:szCs w:val="28"/>
        </w:rPr>
        <w:t>и</w:t>
      </w:r>
      <w:r w:rsidRPr="007458BC">
        <w:rPr>
          <w:szCs w:val="28"/>
        </w:rPr>
        <w:t>е изменени</w:t>
      </w:r>
      <w:r>
        <w:rPr>
          <w:szCs w:val="28"/>
        </w:rPr>
        <w:t>я</w:t>
      </w:r>
      <w:r w:rsidRPr="007458BC">
        <w:rPr>
          <w:szCs w:val="28"/>
        </w:rPr>
        <w:t>:</w:t>
      </w:r>
    </w:p>
    <w:p w:rsidR="00F86131" w:rsidRDefault="00F86131" w:rsidP="00F861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6B1E0B">
        <w:rPr>
          <w:szCs w:val="28"/>
        </w:rPr>
        <w:t>статью 2</w:t>
      </w:r>
      <w:r w:rsidR="006B1E0B">
        <w:rPr>
          <w:szCs w:val="28"/>
        </w:rPr>
        <w:t xml:space="preserve"> </w:t>
      </w:r>
      <w:r>
        <w:rPr>
          <w:szCs w:val="28"/>
        </w:rPr>
        <w:t>дополнить абзацем вторым следующего содержания:</w:t>
      </w:r>
    </w:p>
    <w:p w:rsidR="00F86131" w:rsidRPr="005A0B7A" w:rsidRDefault="00F86131" w:rsidP="00F861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138F">
        <w:rPr>
          <w:szCs w:val="28"/>
        </w:rPr>
        <w:t>"</w:t>
      </w:r>
      <w:r w:rsidRPr="00B7174F">
        <w:rPr>
          <w:szCs w:val="28"/>
        </w:rPr>
        <w:t>Гражданам</w:t>
      </w:r>
      <w:r>
        <w:rPr>
          <w:szCs w:val="28"/>
        </w:rPr>
        <w:t>, указанным в абзаце первом настоящей статьи,</w:t>
      </w:r>
      <w:r w:rsidRPr="00B7174F">
        <w:rPr>
          <w:szCs w:val="28"/>
        </w:rPr>
        <w:t xml:space="preserve"> выдается </w:t>
      </w:r>
      <w:r w:rsidRPr="005A0B7A">
        <w:rPr>
          <w:szCs w:val="28"/>
        </w:rPr>
        <w:t xml:space="preserve">удостоверение "Дети войны". Форма и порядок выдачи удостоверения </w:t>
      </w:r>
      <w:r w:rsidR="006B1E0B">
        <w:rPr>
          <w:szCs w:val="28"/>
        </w:rPr>
        <w:br/>
      </w:r>
      <w:r w:rsidRPr="005A0B7A">
        <w:rPr>
          <w:szCs w:val="28"/>
        </w:rPr>
        <w:t>"Дети войны" устанавливаются постановлением Губернатора Приморского края.";</w:t>
      </w:r>
    </w:p>
    <w:p w:rsidR="00F86131" w:rsidRPr="005A0B7A" w:rsidRDefault="00F86131" w:rsidP="00F8613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B7A">
        <w:rPr>
          <w:szCs w:val="28"/>
        </w:rPr>
        <w:t xml:space="preserve">2)в абзаце первом пункта 4 статьи 3 слова "занимаемой общей площади жилых помещений (в коммунальных квартирах - занимаемой жилой площади), находящейся в собственности гражданина" заменить словами "общей </w:t>
      </w:r>
      <w:r w:rsidRPr="005A0B7A">
        <w:rPr>
          <w:rFonts w:eastAsia="Calibri"/>
          <w:szCs w:val="28"/>
        </w:rPr>
        <w:t>площади жилого помещения, принадлежащей гражданину на праве собственности</w:t>
      </w:r>
      <w:r w:rsidRPr="005A0B7A">
        <w:rPr>
          <w:szCs w:val="28"/>
        </w:rPr>
        <w:t>".</w:t>
      </w:r>
    </w:p>
    <w:p w:rsidR="00F86131" w:rsidRPr="005A0B7A" w:rsidRDefault="00F86131" w:rsidP="00F86131">
      <w:pPr>
        <w:widowControl w:val="0"/>
        <w:shd w:val="clear" w:color="auto" w:fill="FFFFFF"/>
        <w:ind w:firstLine="709"/>
        <w:rPr>
          <w:szCs w:val="28"/>
        </w:rPr>
      </w:pPr>
    </w:p>
    <w:p w:rsidR="00F86131" w:rsidRPr="005A0B7A" w:rsidRDefault="00F86131" w:rsidP="00F86131">
      <w:pPr>
        <w:widowControl w:val="0"/>
        <w:shd w:val="clear" w:color="auto" w:fill="FFFFFF"/>
        <w:ind w:firstLine="709"/>
        <w:rPr>
          <w:szCs w:val="28"/>
        </w:rPr>
      </w:pPr>
      <w:r w:rsidRPr="005A0B7A">
        <w:rPr>
          <w:szCs w:val="28"/>
        </w:rPr>
        <w:t>СТАТЬЯ 2.</w:t>
      </w:r>
    </w:p>
    <w:p w:rsidR="00F86131" w:rsidRPr="005A0B7A" w:rsidRDefault="00F86131" w:rsidP="00F861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B7A">
        <w:rPr>
          <w:szCs w:val="28"/>
        </w:rPr>
        <w:t xml:space="preserve">1.Настоящий Закон, за исключением </w:t>
      </w:r>
      <w:hyperlink r:id="rId7" w:history="1">
        <w:r w:rsidRPr="005A0B7A">
          <w:rPr>
            <w:szCs w:val="28"/>
          </w:rPr>
          <w:t>пункта 2 статьи 1</w:t>
        </w:r>
        <w:r w:rsidRPr="005A0B7A">
          <w:rPr>
            <w:color w:val="0000FF"/>
            <w:szCs w:val="28"/>
          </w:rPr>
          <w:t xml:space="preserve"> </w:t>
        </w:r>
      </w:hyperlink>
      <w:r w:rsidRPr="005A0B7A">
        <w:rPr>
          <w:szCs w:val="28"/>
        </w:rPr>
        <w:t>настоящего Закона, вступает в силу с 1 июля 2019 года.</w:t>
      </w:r>
    </w:p>
    <w:p w:rsidR="00F86131" w:rsidRPr="00DD43A6" w:rsidRDefault="00F86131" w:rsidP="00F861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B7A">
        <w:rPr>
          <w:szCs w:val="28"/>
        </w:rPr>
        <w:t>2.Пункт 2 статьи 1 настоящего</w:t>
      </w:r>
      <w:r>
        <w:rPr>
          <w:szCs w:val="28"/>
        </w:rPr>
        <w:t xml:space="preserve"> Закона</w:t>
      </w:r>
      <w:r w:rsidRPr="00DD43A6">
        <w:rPr>
          <w:szCs w:val="28"/>
        </w:rPr>
        <w:t xml:space="preserve"> </w:t>
      </w:r>
      <w:r>
        <w:rPr>
          <w:szCs w:val="28"/>
        </w:rPr>
        <w:t xml:space="preserve">вступает </w:t>
      </w:r>
      <w:r w:rsidRPr="00DD43A6">
        <w:rPr>
          <w:szCs w:val="28"/>
        </w:rPr>
        <w:t xml:space="preserve">в силу </w:t>
      </w:r>
      <w:r w:rsidRPr="00DD43A6">
        <w:rPr>
          <w:bCs/>
          <w:szCs w:val="28"/>
        </w:rPr>
        <w:t xml:space="preserve">по истечении </w:t>
      </w:r>
      <w:r w:rsidR="00621011">
        <w:rPr>
          <w:bCs/>
          <w:szCs w:val="28"/>
        </w:rPr>
        <w:br/>
      </w:r>
      <w:bookmarkStart w:id="0" w:name="_GoBack"/>
      <w:bookmarkEnd w:id="0"/>
      <w:r w:rsidRPr="00DD43A6">
        <w:rPr>
          <w:bCs/>
          <w:szCs w:val="28"/>
        </w:rPr>
        <w:t xml:space="preserve">10 дней со дня его официального опубликования </w:t>
      </w:r>
      <w:r w:rsidRPr="00DD43A6">
        <w:rPr>
          <w:szCs w:val="28"/>
        </w:rPr>
        <w:t>и распространяет сво</w:t>
      </w:r>
      <w:r>
        <w:rPr>
          <w:szCs w:val="28"/>
        </w:rPr>
        <w:t>е</w:t>
      </w:r>
      <w:r w:rsidRPr="00DD43A6">
        <w:rPr>
          <w:szCs w:val="28"/>
        </w:rPr>
        <w:t xml:space="preserve"> действие на правоотношения, возникшие с 1 декабря 2018 года.</w:t>
      </w:r>
    </w:p>
    <w:p w:rsidR="002076A1" w:rsidRDefault="002076A1" w:rsidP="003570D6">
      <w:pPr>
        <w:autoSpaceDE w:val="0"/>
        <w:autoSpaceDN w:val="0"/>
        <w:adjustRightInd w:val="0"/>
        <w:ind w:firstLine="709"/>
        <w:jc w:val="both"/>
      </w:pPr>
    </w:p>
    <w:p w:rsidR="002076A1" w:rsidRDefault="002076A1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370BA" w:rsidRPr="0028633B" w:rsidRDefault="00C370BA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C370BA">
        <w:rPr>
          <w:szCs w:val="28"/>
        </w:rPr>
        <w:t xml:space="preserve"> </w:t>
      </w:r>
      <w:r w:rsidRPr="0028633B">
        <w:rPr>
          <w:szCs w:val="28"/>
        </w:rPr>
        <w:t xml:space="preserve">   </w:t>
      </w:r>
      <w:r w:rsidR="002076A1">
        <w:rPr>
          <w:szCs w:val="28"/>
        </w:rPr>
        <w:t xml:space="preserve">      </w:t>
      </w:r>
      <w:r w:rsidR="00F86131">
        <w:rPr>
          <w:szCs w:val="28"/>
        </w:rPr>
        <w:t xml:space="preserve"> </w:t>
      </w:r>
      <w:r w:rsidR="002076A1">
        <w:rPr>
          <w:szCs w:val="28"/>
        </w:rPr>
        <w:t xml:space="preserve">   </w:t>
      </w:r>
      <w:r w:rsidRPr="0028633B">
        <w:rPr>
          <w:szCs w:val="28"/>
        </w:rPr>
        <w:t>О.Н. Кожемяко</w:t>
      </w:r>
    </w:p>
    <w:sectPr w:rsidR="003570D6" w:rsidRPr="00216B3C" w:rsidSect="00FB65BC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6E8" w:rsidRDefault="00ED56E8">
      <w:r>
        <w:separator/>
      </w:r>
    </w:p>
  </w:endnote>
  <w:endnote w:type="continuationSeparator" w:id="0">
    <w:p w:rsidR="00ED56E8" w:rsidRDefault="00ED5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6E8" w:rsidRDefault="00ED56E8">
      <w:r>
        <w:separator/>
      </w:r>
    </w:p>
  </w:footnote>
  <w:footnote w:type="continuationSeparator" w:id="0">
    <w:p w:rsidR="00ED56E8" w:rsidRDefault="00ED5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A47BA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Pr="00A3052C" w:rsidRDefault="001B1025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0494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A2B0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5401"/>
    <w:rsid w:val="00365C87"/>
    <w:rsid w:val="0038329C"/>
    <w:rsid w:val="003836B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10F8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07F6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632B"/>
    <w:rsid w:val="004927A7"/>
    <w:rsid w:val="00495EBF"/>
    <w:rsid w:val="004A11DA"/>
    <w:rsid w:val="004A6C28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124D"/>
    <w:rsid w:val="0052561C"/>
    <w:rsid w:val="00530DBB"/>
    <w:rsid w:val="005346F1"/>
    <w:rsid w:val="00534875"/>
    <w:rsid w:val="00536C69"/>
    <w:rsid w:val="0054283A"/>
    <w:rsid w:val="0055048C"/>
    <w:rsid w:val="005553BC"/>
    <w:rsid w:val="00565857"/>
    <w:rsid w:val="0056601C"/>
    <w:rsid w:val="00566EA3"/>
    <w:rsid w:val="005676F8"/>
    <w:rsid w:val="0057085C"/>
    <w:rsid w:val="00574918"/>
    <w:rsid w:val="00592861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21011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115D"/>
    <w:rsid w:val="00685321"/>
    <w:rsid w:val="00694CE3"/>
    <w:rsid w:val="006A3A04"/>
    <w:rsid w:val="006A3B8F"/>
    <w:rsid w:val="006A6FE8"/>
    <w:rsid w:val="006B1E0B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240D4"/>
    <w:rsid w:val="0073597A"/>
    <w:rsid w:val="00736C94"/>
    <w:rsid w:val="007454EE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40B80"/>
    <w:rsid w:val="008543EF"/>
    <w:rsid w:val="00860EE8"/>
    <w:rsid w:val="00861464"/>
    <w:rsid w:val="00863696"/>
    <w:rsid w:val="00864EDB"/>
    <w:rsid w:val="008653C5"/>
    <w:rsid w:val="00866A9D"/>
    <w:rsid w:val="00866C20"/>
    <w:rsid w:val="00867F4F"/>
    <w:rsid w:val="00872723"/>
    <w:rsid w:val="0087391F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45BC2"/>
    <w:rsid w:val="0095260C"/>
    <w:rsid w:val="00952932"/>
    <w:rsid w:val="00955788"/>
    <w:rsid w:val="009621BA"/>
    <w:rsid w:val="00970CE0"/>
    <w:rsid w:val="009710C4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5279A"/>
    <w:rsid w:val="00A55AA0"/>
    <w:rsid w:val="00A72B73"/>
    <w:rsid w:val="00A738E1"/>
    <w:rsid w:val="00A74245"/>
    <w:rsid w:val="00A8321A"/>
    <w:rsid w:val="00A8377B"/>
    <w:rsid w:val="00A8407B"/>
    <w:rsid w:val="00A93385"/>
    <w:rsid w:val="00A9741F"/>
    <w:rsid w:val="00AA1E6C"/>
    <w:rsid w:val="00AB2FBF"/>
    <w:rsid w:val="00AB3A15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1D3F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47BA"/>
    <w:rsid w:val="00BA7D1D"/>
    <w:rsid w:val="00BB053E"/>
    <w:rsid w:val="00BB05F0"/>
    <w:rsid w:val="00BB4E13"/>
    <w:rsid w:val="00BC0B4D"/>
    <w:rsid w:val="00BC3724"/>
    <w:rsid w:val="00BC62A1"/>
    <w:rsid w:val="00BD621D"/>
    <w:rsid w:val="00BE0544"/>
    <w:rsid w:val="00BE0AED"/>
    <w:rsid w:val="00BE57DC"/>
    <w:rsid w:val="00C05514"/>
    <w:rsid w:val="00C067F8"/>
    <w:rsid w:val="00C1500D"/>
    <w:rsid w:val="00C226FE"/>
    <w:rsid w:val="00C24766"/>
    <w:rsid w:val="00C25ED4"/>
    <w:rsid w:val="00C370BA"/>
    <w:rsid w:val="00C509FF"/>
    <w:rsid w:val="00C51A2D"/>
    <w:rsid w:val="00C603D8"/>
    <w:rsid w:val="00C60473"/>
    <w:rsid w:val="00C6276E"/>
    <w:rsid w:val="00C62861"/>
    <w:rsid w:val="00C66EB5"/>
    <w:rsid w:val="00C72DA9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5633"/>
    <w:rsid w:val="00C96213"/>
    <w:rsid w:val="00C97567"/>
    <w:rsid w:val="00CA5947"/>
    <w:rsid w:val="00CB1C81"/>
    <w:rsid w:val="00CB5A74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2F2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07A39"/>
    <w:rsid w:val="00E31CEA"/>
    <w:rsid w:val="00E32BD3"/>
    <w:rsid w:val="00E34273"/>
    <w:rsid w:val="00E3772F"/>
    <w:rsid w:val="00E42A6D"/>
    <w:rsid w:val="00E42ACE"/>
    <w:rsid w:val="00E439F2"/>
    <w:rsid w:val="00E47A0D"/>
    <w:rsid w:val="00E52202"/>
    <w:rsid w:val="00E55B61"/>
    <w:rsid w:val="00E57FA3"/>
    <w:rsid w:val="00E71A8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45E3"/>
    <w:rsid w:val="00EA615A"/>
    <w:rsid w:val="00EA77B9"/>
    <w:rsid w:val="00EB2E94"/>
    <w:rsid w:val="00EC5CD2"/>
    <w:rsid w:val="00EC76C5"/>
    <w:rsid w:val="00ED4D08"/>
    <w:rsid w:val="00ED56E8"/>
    <w:rsid w:val="00ED6024"/>
    <w:rsid w:val="00EE23E5"/>
    <w:rsid w:val="00EE248C"/>
    <w:rsid w:val="00EF0A4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77511"/>
    <w:rsid w:val="00F8073E"/>
    <w:rsid w:val="00F80EB6"/>
    <w:rsid w:val="00F86131"/>
    <w:rsid w:val="00F90FF6"/>
    <w:rsid w:val="00F94584"/>
    <w:rsid w:val="00F9629C"/>
    <w:rsid w:val="00F96886"/>
    <w:rsid w:val="00FA19B9"/>
    <w:rsid w:val="00FB0DF5"/>
    <w:rsid w:val="00FB53AB"/>
    <w:rsid w:val="00FB572F"/>
    <w:rsid w:val="00FB65BC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4FFA06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75A932A471A2DD93EECE34527B30E90DAA7FBB5EDF01B9BB8F2A93006CAA4E9925303AE60607FC4F389C2DBFF3A4CB057C9E209BEA31F058ED835Ax1zF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EB92D-6DCB-4A0F-9A9E-3CAF8D675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88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1520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100</cp:revision>
  <cp:lastPrinted>2018-11-22T23:00:00Z</cp:lastPrinted>
  <dcterms:created xsi:type="dcterms:W3CDTF">2018-11-22T07:58:00Z</dcterms:created>
  <dcterms:modified xsi:type="dcterms:W3CDTF">2019-01-17T02:14:00Z</dcterms:modified>
</cp:coreProperties>
</file>