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09243876" r:id="rId7"/>
        </w:object>
      </w:r>
    </w:p>
    <w:tbl>
      <w:tblPr>
        <w:tblW w:w="5076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311"/>
        <w:gridCol w:w="1369"/>
        <w:gridCol w:w="3158"/>
        <w:gridCol w:w="754"/>
        <w:gridCol w:w="904"/>
      </w:tblGrid>
      <w:tr w:rsidR="00357541" w:rsidTr="002E7DB1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E7DB1">
        <w:trPr>
          <w:cantSplit/>
        </w:trPr>
        <w:tc>
          <w:tcPr>
            <w:tcW w:w="174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384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6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2E7DB1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FE019F">
        <w:trPr>
          <w:gridAfter w:val="3"/>
          <w:wAfter w:w="2536" w:type="pct"/>
        </w:trPr>
        <w:tc>
          <w:tcPr>
            <w:tcW w:w="2464" w:type="pct"/>
            <w:gridSpan w:val="2"/>
          </w:tcPr>
          <w:p w:rsidR="00F65753" w:rsidRDefault="00F65753" w:rsidP="00E75B91">
            <w:pPr>
              <w:ind w:left="30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="00B771FA" w:rsidRPr="00B771FA">
              <w:rPr>
                <w:szCs w:val="28"/>
              </w:rPr>
              <w:t xml:space="preserve">О внесении изменений в Закон Приморского края "О детях войны </w:t>
            </w:r>
            <w:r w:rsidR="00B771FA">
              <w:rPr>
                <w:szCs w:val="28"/>
              </w:rPr>
              <w:br/>
            </w:r>
            <w:r w:rsidR="00B771FA" w:rsidRPr="00B771FA">
              <w:rPr>
                <w:szCs w:val="28"/>
              </w:rPr>
              <w:t>в Приморском крае</w:t>
            </w:r>
            <w:r w:rsidR="00BD607C" w:rsidRPr="00BD607C">
              <w:rPr>
                <w:szCs w:val="28"/>
              </w:rPr>
              <w:t xml:space="preserve">" </w:t>
            </w:r>
            <w:r>
              <w:rPr>
                <w:szCs w:val="28"/>
              </w:rPr>
              <w:t>(первое чтение)</w:t>
            </w:r>
          </w:p>
          <w:p w:rsidR="00357541" w:rsidRDefault="00357541"/>
        </w:tc>
      </w:tr>
    </w:tbl>
    <w:p w:rsidR="009F3A0F" w:rsidRPr="003500A2" w:rsidRDefault="009F3A0F" w:rsidP="009F3A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03027">
        <w:rPr>
          <w:szCs w:val="28"/>
        </w:rPr>
        <w:t>Рассмотрев и об</w:t>
      </w:r>
      <w:bookmarkStart w:id="0" w:name="_GoBack"/>
      <w:bookmarkEnd w:id="0"/>
      <w:r w:rsidRPr="00303027">
        <w:rPr>
          <w:szCs w:val="28"/>
        </w:rPr>
        <w:t xml:space="preserve">судив </w:t>
      </w:r>
      <w:r w:rsidR="0051461A" w:rsidRPr="0051461A">
        <w:rPr>
          <w:szCs w:val="28"/>
        </w:rPr>
        <w:t>внесенный Губернатор</w:t>
      </w:r>
      <w:r w:rsidR="0051461A">
        <w:rPr>
          <w:szCs w:val="28"/>
        </w:rPr>
        <w:t>ом</w:t>
      </w:r>
      <w:r w:rsidR="0051461A" w:rsidRPr="0051461A">
        <w:rPr>
          <w:szCs w:val="28"/>
        </w:rPr>
        <w:t xml:space="preserve"> Приморского края </w:t>
      </w:r>
      <w:r w:rsidRPr="00303027">
        <w:rPr>
          <w:szCs w:val="28"/>
        </w:rPr>
        <w:t>проект закона Приморского края "</w:t>
      </w:r>
      <w:r w:rsidR="00B771FA" w:rsidRPr="00B771FA">
        <w:rPr>
          <w:szCs w:val="28"/>
        </w:rPr>
        <w:t>О внесении изменений в Закон Приморского края "О детях войны в Приморском крае</w:t>
      </w:r>
      <w:r w:rsidRPr="00303027">
        <w:rPr>
          <w:szCs w:val="28"/>
        </w:rPr>
        <w:t xml:space="preserve">", </w:t>
      </w:r>
      <w:r w:rsidR="0051461A">
        <w:rPr>
          <w:szCs w:val="28"/>
        </w:rPr>
        <w:t xml:space="preserve">подготовленный в целях </w:t>
      </w:r>
      <w:r w:rsidR="0051461A" w:rsidRPr="0051461A">
        <w:rPr>
          <w:szCs w:val="28"/>
        </w:rPr>
        <w:t>выдач</w:t>
      </w:r>
      <w:r w:rsidR="0051461A">
        <w:rPr>
          <w:szCs w:val="28"/>
        </w:rPr>
        <w:t>и</w:t>
      </w:r>
      <w:r w:rsidR="0051461A" w:rsidRPr="0051461A">
        <w:rPr>
          <w:szCs w:val="28"/>
        </w:rPr>
        <w:t xml:space="preserve"> удостоверений гражданам, относящимся к категории де</w:t>
      </w:r>
      <w:r w:rsidR="0051461A">
        <w:rPr>
          <w:szCs w:val="28"/>
        </w:rPr>
        <w:t xml:space="preserve">тей Великой Отечественной войны, а также направленный на </w:t>
      </w:r>
      <w:r w:rsidR="0051461A" w:rsidRPr="0051461A">
        <w:rPr>
          <w:szCs w:val="28"/>
        </w:rPr>
        <w:t>конкретизацию расчета компенсации в части учета площади помещения в многоквартирном доме, принадлежащего гражданину на праве собственности</w:t>
      </w:r>
      <w:r w:rsidR="0051461A">
        <w:rPr>
          <w:szCs w:val="28"/>
        </w:rPr>
        <w:t>,</w:t>
      </w:r>
      <w:r>
        <w:rPr>
          <w:szCs w:val="28"/>
        </w:rPr>
        <w:t xml:space="preserve"> </w:t>
      </w:r>
      <w:r w:rsidRPr="003500A2">
        <w:rPr>
          <w:szCs w:val="28"/>
        </w:rPr>
        <w:t>комитет</w:t>
      </w:r>
    </w:p>
    <w:p w:rsidR="00F65753" w:rsidRDefault="00F65753" w:rsidP="00C9335B">
      <w:pPr>
        <w:jc w:val="both"/>
      </w:pPr>
    </w:p>
    <w:p w:rsidR="00F65753" w:rsidRPr="004601FD" w:rsidRDefault="00F65753" w:rsidP="00F65753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65753">
      <w:pPr>
        <w:jc w:val="both"/>
        <w:rPr>
          <w:szCs w:val="28"/>
        </w:rPr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>
        <w:t>"</w:t>
      </w:r>
      <w:r w:rsidR="00092735" w:rsidRPr="00092735">
        <w:rPr>
          <w:szCs w:val="28"/>
        </w:rPr>
        <w:t>О внесении изменений в Закон Приморского края "О детях войны в Приморском крае</w:t>
      </w:r>
      <w:r>
        <w:t>".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2.Рассмотреть проект закона </w:t>
      </w:r>
      <w:r w:rsidRPr="000A4778">
        <w:t xml:space="preserve">Приморского края </w:t>
      </w:r>
      <w:r>
        <w:t>"</w:t>
      </w:r>
      <w:r w:rsidR="00092735" w:rsidRPr="00092735">
        <w:rPr>
          <w:szCs w:val="28"/>
        </w:rPr>
        <w:t>О внесении изменений в Закон Приморского края "О детях войны в Приморском крае</w:t>
      </w:r>
      <w:r>
        <w:t xml:space="preserve">" в первом чтении на очередном заседании Законодательного Собрания. 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162FC7" w:rsidRDefault="00162FC7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4.Поручить Чемерису И.С., председателю комитета Законодательного Собрания по социальной политике и защите прав граждан, выступить </w:t>
      </w:r>
      <w:r>
        <w:br/>
        <w:t>на заседании Законодательного Собрания с содокладом по данному вопросу.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5.Определить время, необходимое для рассмотрения Законодательным Собранием данного законопроекта, - 10 минут, в том числе для доклада </w:t>
      </w:r>
      <w:r w:rsidR="00F21CCB">
        <w:t xml:space="preserve">- </w:t>
      </w:r>
      <w:r w:rsidR="00F21CCB">
        <w:br/>
      </w:r>
      <w:r>
        <w:t xml:space="preserve">5 минут, для содоклада </w:t>
      </w:r>
      <w:r w:rsidR="00F21CCB">
        <w:t>-</w:t>
      </w:r>
      <w:r>
        <w:t xml:space="preserve"> 3 минуты.</w:t>
      </w:r>
    </w:p>
    <w:p w:rsidR="00F65753" w:rsidRDefault="00F65753" w:rsidP="00F65753">
      <w:pPr>
        <w:ind w:firstLine="709"/>
        <w:jc w:val="both"/>
        <w:rPr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F65753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И.С. Чемерис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B360E2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69C2" w:rsidRDefault="008C69C2">
      <w:r>
        <w:separator/>
      </w:r>
    </w:p>
  </w:endnote>
  <w:endnote w:type="continuationSeparator" w:id="0">
    <w:p w:rsidR="008C69C2" w:rsidRDefault="008C6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69C2" w:rsidRDefault="008C69C2">
      <w:r>
        <w:separator/>
      </w:r>
    </w:p>
  </w:footnote>
  <w:footnote w:type="continuationSeparator" w:id="0">
    <w:p w:rsidR="008C69C2" w:rsidRDefault="008C6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8748749"/>
      <w:docPartObj>
        <w:docPartGallery w:val="Page Numbers (Top of Page)"/>
        <w:docPartUnique/>
      </w:docPartObj>
    </w:sdtPr>
    <w:sdtEndPr/>
    <w:sdtContent>
      <w:p w:rsidR="00F65753" w:rsidRDefault="00F65753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2FC7">
          <w:rPr>
            <w:noProof/>
          </w:rPr>
          <w:t>2</w:t>
        </w:r>
        <w:r>
          <w:fldChar w:fldCharType="end"/>
        </w:r>
      </w:p>
    </w:sdtContent>
  </w:sdt>
  <w:p w:rsidR="00F65753" w:rsidRDefault="00F657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32AA"/>
    <w:rsid w:val="00053C61"/>
    <w:rsid w:val="00080DED"/>
    <w:rsid w:val="00092735"/>
    <w:rsid w:val="00160F97"/>
    <w:rsid w:val="00162FC7"/>
    <w:rsid w:val="001B3A35"/>
    <w:rsid w:val="001C5162"/>
    <w:rsid w:val="0020003C"/>
    <w:rsid w:val="00201CE1"/>
    <w:rsid w:val="00265E2B"/>
    <w:rsid w:val="002E7DB1"/>
    <w:rsid w:val="00307EFC"/>
    <w:rsid w:val="00357541"/>
    <w:rsid w:val="00383131"/>
    <w:rsid w:val="003B4C86"/>
    <w:rsid w:val="003D4A28"/>
    <w:rsid w:val="003F2358"/>
    <w:rsid w:val="004060BD"/>
    <w:rsid w:val="00461E2B"/>
    <w:rsid w:val="004B5F68"/>
    <w:rsid w:val="0051461A"/>
    <w:rsid w:val="00577915"/>
    <w:rsid w:val="005A23EB"/>
    <w:rsid w:val="005E3FED"/>
    <w:rsid w:val="00692D49"/>
    <w:rsid w:val="00700FF0"/>
    <w:rsid w:val="007128C1"/>
    <w:rsid w:val="007258FB"/>
    <w:rsid w:val="00751091"/>
    <w:rsid w:val="00771585"/>
    <w:rsid w:val="0077731F"/>
    <w:rsid w:val="007F0598"/>
    <w:rsid w:val="008022F5"/>
    <w:rsid w:val="008602F8"/>
    <w:rsid w:val="0087792E"/>
    <w:rsid w:val="00887E62"/>
    <w:rsid w:val="008C1B5B"/>
    <w:rsid w:val="008C69C2"/>
    <w:rsid w:val="008E158E"/>
    <w:rsid w:val="008E7757"/>
    <w:rsid w:val="0099314B"/>
    <w:rsid w:val="009D63EB"/>
    <w:rsid w:val="009E33C2"/>
    <w:rsid w:val="009E5CD9"/>
    <w:rsid w:val="009F0165"/>
    <w:rsid w:val="009F3A0F"/>
    <w:rsid w:val="009F626B"/>
    <w:rsid w:val="00A97609"/>
    <w:rsid w:val="00B13A25"/>
    <w:rsid w:val="00B360E2"/>
    <w:rsid w:val="00B668A9"/>
    <w:rsid w:val="00B730A7"/>
    <w:rsid w:val="00B771FA"/>
    <w:rsid w:val="00B803DE"/>
    <w:rsid w:val="00BB7A28"/>
    <w:rsid w:val="00BD607C"/>
    <w:rsid w:val="00BE16C2"/>
    <w:rsid w:val="00C9335B"/>
    <w:rsid w:val="00C958B6"/>
    <w:rsid w:val="00D17A7A"/>
    <w:rsid w:val="00D4029D"/>
    <w:rsid w:val="00E326C2"/>
    <w:rsid w:val="00E75B91"/>
    <w:rsid w:val="00E77161"/>
    <w:rsid w:val="00E85955"/>
    <w:rsid w:val="00F01DD8"/>
    <w:rsid w:val="00F21CCB"/>
    <w:rsid w:val="00F34152"/>
    <w:rsid w:val="00F65753"/>
    <w:rsid w:val="00FE0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18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Михова Марина Сергеевна</cp:lastModifiedBy>
  <cp:revision>48</cp:revision>
  <cp:lastPrinted>2019-01-17T02:11:00Z</cp:lastPrinted>
  <dcterms:created xsi:type="dcterms:W3CDTF">2019-01-14T03:04:00Z</dcterms:created>
  <dcterms:modified xsi:type="dcterms:W3CDTF">2019-01-17T05:25:00Z</dcterms:modified>
</cp:coreProperties>
</file>