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6" o:title=""/>
                </v:shape>
                <o:OLEObject Type="Embed" ProgID="Word.Picture.8" ShapeID="_x0000_i1025" DrawAspect="Content" ObjectID="_16067341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C4B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4B43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4B43" w:rsidRPr="004C4B43">
              <w:rPr>
                <w:szCs w:val="28"/>
              </w:rPr>
              <w:t>1227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4B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4B43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D04BC4">
              <w:t xml:space="preserve">О внесении изменений </w:t>
            </w:r>
            <w:r>
              <w:br/>
            </w:r>
            <w:r w:rsidRPr="00D04BC4">
              <w:t xml:space="preserve">в статью 2 Закона Приморского края </w:t>
            </w:r>
            <w:r>
              <w:t>"</w:t>
            </w:r>
            <w:r w:rsidRPr="00D04BC4">
              <w:t xml:space="preserve">Об обеспечении бесплатным питанием детей, обучающихся </w:t>
            </w:r>
            <w:r>
              <w:br/>
            </w:r>
            <w:r w:rsidRPr="00D04BC4">
              <w:t xml:space="preserve">в государственных (краевых) </w:t>
            </w:r>
            <w:r>
              <w:br/>
            </w:r>
            <w:r w:rsidRPr="00D04BC4">
              <w:t xml:space="preserve">и муниципальных </w:t>
            </w:r>
            <w:proofErr w:type="spellStart"/>
            <w:proofErr w:type="gramStart"/>
            <w:r w:rsidRPr="00D04BC4">
              <w:t>общеобразова</w:t>
            </w:r>
            <w:proofErr w:type="spellEnd"/>
            <w:r>
              <w:t>-</w:t>
            </w:r>
            <w:r w:rsidRPr="00D04BC4">
              <w:t>тельных</w:t>
            </w:r>
            <w:proofErr w:type="gramEnd"/>
            <w:r w:rsidRPr="00D04BC4">
              <w:t xml:space="preserve"> организациях </w:t>
            </w:r>
            <w:proofErr w:type="spellStart"/>
            <w:r w:rsidRPr="00D04BC4">
              <w:t>Примор</w:t>
            </w:r>
            <w:r>
              <w:t>-</w:t>
            </w:r>
            <w:r w:rsidRPr="00D04BC4">
              <w:t>ского</w:t>
            </w:r>
            <w:proofErr w:type="spellEnd"/>
            <w:r w:rsidRPr="00D04BC4">
              <w:t xml:space="preserve"> края</w:t>
            </w:r>
            <w:r>
              <w:t>"</w:t>
            </w:r>
          </w:p>
          <w:p w:rsidR="000B3FB2" w:rsidRPr="004C4B43" w:rsidRDefault="000B3FB2" w:rsidP="0094344A">
            <w:pPr>
              <w:ind w:left="-108"/>
              <w:jc w:val="both"/>
            </w:pPr>
          </w:p>
        </w:tc>
      </w:tr>
    </w:tbl>
    <w:p w:rsidR="004C4B43" w:rsidRDefault="004C4B43" w:rsidP="004C4B4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4C4B43" w:rsidRPr="00A84D7E" w:rsidRDefault="004C4B43" w:rsidP="004C4B4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4C4B43" w:rsidRDefault="004C4B43" w:rsidP="004C4B43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4C4B43" w:rsidRPr="00A84D7E" w:rsidRDefault="004C4B43" w:rsidP="004C4B43">
      <w:pPr>
        <w:pStyle w:val="2"/>
        <w:spacing w:after="0" w:line="240" w:lineRule="auto"/>
        <w:jc w:val="both"/>
        <w:rPr>
          <w:sz w:val="28"/>
          <w:szCs w:val="28"/>
        </w:rPr>
      </w:pPr>
    </w:p>
    <w:p w:rsidR="004C4B43" w:rsidRDefault="004C4B43" w:rsidP="004C4B43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 xml:space="preserve">"О внесении изменений </w:t>
      </w:r>
      <w:r>
        <w:br/>
        <w:t>в статью 2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4C4B43" w:rsidRDefault="004C4B43" w:rsidP="004C4B43">
      <w:pPr>
        <w:tabs>
          <w:tab w:val="left" w:pos="709"/>
        </w:tabs>
        <w:ind w:firstLine="709"/>
        <w:jc w:val="both"/>
        <w:rPr>
          <w:szCs w:val="28"/>
        </w:rPr>
      </w:pPr>
    </w:p>
    <w:p w:rsidR="004C4B43" w:rsidRPr="00562DE7" w:rsidRDefault="004C4B43" w:rsidP="004C4B4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C4B43" w:rsidRPr="00A84D7E" w:rsidRDefault="004C4B43" w:rsidP="004C4B43">
      <w:pPr>
        <w:ind w:firstLine="900"/>
        <w:rPr>
          <w:szCs w:val="28"/>
        </w:rPr>
      </w:pPr>
    </w:p>
    <w:p w:rsidR="004C4B43" w:rsidRPr="00562DE7" w:rsidRDefault="004C4B43" w:rsidP="004C4B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4C4B43" w:rsidRDefault="004C4B43" w:rsidP="004C4B43">
      <w:pPr>
        <w:ind w:firstLine="900"/>
        <w:rPr>
          <w:szCs w:val="28"/>
        </w:rPr>
      </w:pPr>
      <w:bookmarkStart w:id="0" w:name="_GoBack"/>
      <w:bookmarkEnd w:id="0"/>
    </w:p>
    <w:p w:rsidR="004C4B43" w:rsidRDefault="004C4B43" w:rsidP="004C4B43">
      <w:pPr>
        <w:ind w:firstLine="900"/>
        <w:rPr>
          <w:szCs w:val="28"/>
        </w:rPr>
      </w:pPr>
    </w:p>
    <w:p w:rsidR="004C4B43" w:rsidRPr="00A84D7E" w:rsidRDefault="004C4B43" w:rsidP="004C4B43">
      <w:pPr>
        <w:ind w:firstLine="900"/>
        <w:rPr>
          <w:szCs w:val="28"/>
        </w:rPr>
      </w:pPr>
    </w:p>
    <w:p w:rsidR="004C4B43" w:rsidRDefault="004C4B43" w:rsidP="004C4B43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4C4B43" w:rsidRDefault="004C4B43" w:rsidP="004C4B43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255" w:rsidRDefault="00BD0255">
      <w:r>
        <w:separator/>
      </w:r>
    </w:p>
  </w:endnote>
  <w:endnote w:type="continuationSeparator" w:id="0">
    <w:p w:rsidR="00BD0255" w:rsidRDefault="00BD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255" w:rsidRDefault="00BD0255">
      <w:r>
        <w:separator/>
      </w:r>
    </w:p>
  </w:footnote>
  <w:footnote w:type="continuationSeparator" w:id="0">
    <w:p w:rsidR="00BD0255" w:rsidRDefault="00BD0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4B4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4B43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025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4C4B4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4C4B43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2018-12-19T04:15:00Z</cp:lastPrinted>
  <dcterms:created xsi:type="dcterms:W3CDTF">2018-12-19T04:14:00Z</dcterms:created>
  <dcterms:modified xsi:type="dcterms:W3CDTF">2018-12-19T04:16:00Z</dcterms:modified>
</cp:coreProperties>
</file>