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56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92ED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92ED6" w:rsidRPr="00292ED6">
              <w:rPr>
                <w:szCs w:val="28"/>
              </w:rPr>
              <w:t>1223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92ED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92ED6" w:rsidP="0094344A">
            <w:pPr>
              <w:ind w:left="-108"/>
              <w:jc w:val="both"/>
            </w:pPr>
            <w:r w:rsidRPr="00560A99">
              <w:rPr>
                <w:szCs w:val="28"/>
              </w:rPr>
              <w:t>О Законе Приморского края                   "</w:t>
            </w:r>
            <w:r>
              <w:rPr>
                <w:szCs w:val="28"/>
              </w:rPr>
              <w:t xml:space="preserve">О компенсации расходов по договору найма (поднайма) жилого помещения лицам, страдающим хронической почечной </w:t>
            </w:r>
            <w:proofErr w:type="spellStart"/>
            <w:proofErr w:type="gramStart"/>
            <w:r>
              <w:rPr>
                <w:szCs w:val="28"/>
              </w:rPr>
              <w:t>недоста</w:t>
            </w:r>
            <w:proofErr w:type="spellEnd"/>
            <w:r>
              <w:rPr>
                <w:szCs w:val="28"/>
              </w:rPr>
              <w:t>-точностью</w:t>
            </w:r>
            <w:proofErr w:type="gramEnd"/>
            <w:r w:rsidRPr="00560A99">
              <w:rPr>
                <w:szCs w:val="28"/>
              </w:rPr>
              <w:t>"</w:t>
            </w:r>
          </w:p>
          <w:p w:rsidR="000B3FB2" w:rsidRPr="00292ED6" w:rsidRDefault="000B3FB2" w:rsidP="0094344A">
            <w:pPr>
              <w:ind w:left="-108"/>
              <w:jc w:val="both"/>
            </w:pPr>
          </w:p>
        </w:tc>
      </w:tr>
    </w:tbl>
    <w:p w:rsidR="00292ED6" w:rsidRPr="009E27DC" w:rsidRDefault="00292ED6" w:rsidP="00292ED6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292ED6" w:rsidRPr="009E27DC" w:rsidRDefault="00292ED6" w:rsidP="00292ED6">
      <w:pPr>
        <w:rPr>
          <w:szCs w:val="28"/>
        </w:rPr>
      </w:pPr>
    </w:p>
    <w:p w:rsidR="00292ED6" w:rsidRPr="009E27DC" w:rsidRDefault="00292ED6" w:rsidP="00292ED6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292ED6" w:rsidRPr="009E27DC" w:rsidRDefault="00292ED6" w:rsidP="00292ED6">
      <w:pPr>
        <w:rPr>
          <w:szCs w:val="28"/>
        </w:rPr>
      </w:pPr>
    </w:p>
    <w:p w:rsidR="00292ED6" w:rsidRPr="00BC32BC" w:rsidRDefault="00292ED6" w:rsidP="00292ED6">
      <w:pPr>
        <w:jc w:val="both"/>
        <w:rPr>
          <w:szCs w:val="28"/>
        </w:rPr>
      </w:pPr>
      <w:r>
        <w:tab/>
      </w:r>
      <w:r w:rsidRPr="00BC32BC">
        <w:rPr>
          <w:szCs w:val="28"/>
        </w:rPr>
        <w:t>1.Принять Закон Приморского края "</w:t>
      </w:r>
      <w:r>
        <w:rPr>
          <w:szCs w:val="28"/>
        </w:rPr>
        <w:t>О компенсации расходов по договору найма (поднайма) жилого помещения лицам, страдающим хронической почечной недостаточностью</w:t>
      </w:r>
      <w:r w:rsidRPr="00BC32BC">
        <w:rPr>
          <w:szCs w:val="28"/>
        </w:rPr>
        <w:t>".</w:t>
      </w:r>
    </w:p>
    <w:p w:rsidR="00292ED6" w:rsidRPr="00BC32BC" w:rsidRDefault="00292ED6" w:rsidP="00292ED6">
      <w:pPr>
        <w:jc w:val="both"/>
        <w:rPr>
          <w:szCs w:val="28"/>
        </w:rPr>
      </w:pPr>
    </w:p>
    <w:p w:rsidR="00292ED6" w:rsidRDefault="00292ED6" w:rsidP="00292ED6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292ED6" w:rsidRDefault="00292ED6" w:rsidP="00292ED6">
      <w:pPr>
        <w:jc w:val="both"/>
      </w:pPr>
    </w:p>
    <w:p w:rsidR="00292ED6" w:rsidRDefault="00292ED6" w:rsidP="00292ED6">
      <w:pPr>
        <w:jc w:val="both"/>
      </w:pPr>
      <w:r>
        <w:tab/>
        <w:t>3.Настоящее постановление вступает в силу со дня его принятия.</w:t>
      </w:r>
    </w:p>
    <w:p w:rsidR="00292ED6" w:rsidRDefault="00292ED6" w:rsidP="00292ED6">
      <w:pPr>
        <w:jc w:val="both"/>
      </w:pPr>
      <w:bookmarkStart w:id="0" w:name="_GoBack"/>
      <w:bookmarkEnd w:id="0"/>
    </w:p>
    <w:p w:rsidR="00292ED6" w:rsidRPr="009E27DC" w:rsidRDefault="00292ED6" w:rsidP="00292ED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92ED6" w:rsidRPr="009E27DC" w:rsidRDefault="00292ED6" w:rsidP="00292ED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92ED6" w:rsidRPr="009E27DC" w:rsidRDefault="00292ED6" w:rsidP="00292ED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292ED6" w:rsidRPr="009E27DC" w:rsidRDefault="00292ED6" w:rsidP="00292ED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292ED6" w:rsidRPr="009E27DC" w:rsidRDefault="00292ED6" w:rsidP="00292ED6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376" w:rsidRDefault="00985376">
      <w:r>
        <w:separator/>
      </w:r>
    </w:p>
  </w:endnote>
  <w:endnote w:type="continuationSeparator" w:id="0">
    <w:p w:rsidR="00985376" w:rsidRDefault="00985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376" w:rsidRDefault="00985376">
      <w:r>
        <w:separator/>
      </w:r>
    </w:p>
  </w:footnote>
  <w:footnote w:type="continuationSeparator" w:id="0">
    <w:p w:rsidR="00985376" w:rsidRDefault="009853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2ED6"/>
    <w:rsid w:val="00057575"/>
    <w:rsid w:val="000B3FB2"/>
    <w:rsid w:val="000D628E"/>
    <w:rsid w:val="000E5228"/>
    <w:rsid w:val="00123119"/>
    <w:rsid w:val="00155F7F"/>
    <w:rsid w:val="00292ED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5376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2018-12-19T04:40:00Z</cp:lastPrinted>
  <dcterms:created xsi:type="dcterms:W3CDTF">2018-12-19T04:40:00Z</dcterms:created>
  <dcterms:modified xsi:type="dcterms:W3CDTF">2018-12-19T04:41:00Z</dcterms:modified>
</cp:coreProperties>
</file>