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6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5D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5D2F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5D2F" w:rsidRPr="00AC5D2F">
              <w:rPr>
                <w:szCs w:val="28"/>
              </w:rPr>
              <w:t>1222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5D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C5D2F" w:rsidRDefault="00AC5D2F" w:rsidP="00AC5D2F">
            <w:pPr>
              <w:ind w:left="-108"/>
              <w:jc w:val="both"/>
              <w:rPr>
                <w:szCs w:val="28"/>
              </w:rPr>
            </w:pPr>
            <w:r w:rsidRPr="00C47559">
              <w:rPr>
                <w:szCs w:val="28"/>
              </w:rPr>
              <w:t>О проекте закона Приморского края "</w:t>
            </w:r>
            <w:r>
              <w:rPr>
                <w:szCs w:val="28"/>
              </w:rPr>
              <w:t xml:space="preserve">О компенсации расходов по договору найма (поднайма) жилого помещения лицам, страдающим хронической почечной </w:t>
            </w:r>
            <w:proofErr w:type="spellStart"/>
            <w:proofErr w:type="gramStart"/>
            <w:r>
              <w:rPr>
                <w:szCs w:val="28"/>
              </w:rPr>
              <w:t>недоста</w:t>
            </w:r>
            <w:proofErr w:type="spellEnd"/>
            <w:r>
              <w:rPr>
                <w:szCs w:val="28"/>
              </w:rPr>
              <w:t>-точностью</w:t>
            </w:r>
            <w:proofErr w:type="gramEnd"/>
            <w:r w:rsidRPr="00C47559">
              <w:rPr>
                <w:szCs w:val="28"/>
              </w:rPr>
              <w:t>"</w:t>
            </w:r>
          </w:p>
          <w:p w:rsidR="000B3FB2" w:rsidRPr="00AC5D2F" w:rsidRDefault="000B3FB2" w:rsidP="0094344A">
            <w:pPr>
              <w:ind w:left="-108"/>
              <w:jc w:val="both"/>
            </w:pPr>
          </w:p>
        </w:tc>
      </w:tr>
    </w:tbl>
    <w:p w:rsidR="00AC5D2F" w:rsidRPr="0059601A" w:rsidRDefault="00AC5D2F" w:rsidP="00AC5D2F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AC5D2F" w:rsidRPr="0059601A" w:rsidRDefault="00AC5D2F" w:rsidP="00AC5D2F">
      <w:pPr>
        <w:rPr>
          <w:szCs w:val="28"/>
        </w:rPr>
      </w:pPr>
    </w:p>
    <w:p w:rsidR="00AC5D2F" w:rsidRPr="0059601A" w:rsidRDefault="00AC5D2F" w:rsidP="00AC5D2F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AC5D2F" w:rsidRPr="0059601A" w:rsidRDefault="00AC5D2F" w:rsidP="00AC5D2F">
      <w:pPr>
        <w:rPr>
          <w:szCs w:val="28"/>
        </w:rPr>
      </w:pPr>
    </w:p>
    <w:p w:rsidR="00AC5D2F" w:rsidRPr="0059601A" w:rsidRDefault="00AC5D2F" w:rsidP="00AC5D2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 w:rsidRPr="00C47559">
        <w:rPr>
          <w:szCs w:val="28"/>
        </w:rPr>
        <w:t>проект закона Приморского края "</w:t>
      </w:r>
      <w:r>
        <w:rPr>
          <w:szCs w:val="28"/>
        </w:rPr>
        <w:t>О компенсации расходов по договору найма (поднайма) жилого помещения лицам, страдающим хронической почечной недостаточностью</w:t>
      </w:r>
      <w:r w:rsidRPr="00C47559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AC5D2F" w:rsidRPr="0059601A" w:rsidRDefault="00AC5D2F" w:rsidP="00AC5D2F">
      <w:pPr>
        <w:jc w:val="both"/>
        <w:rPr>
          <w:szCs w:val="28"/>
        </w:rPr>
      </w:pPr>
    </w:p>
    <w:p w:rsidR="00AC5D2F" w:rsidRPr="0059601A" w:rsidRDefault="00AC5D2F" w:rsidP="00AC5D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AC5D2F" w:rsidRPr="0059601A" w:rsidRDefault="00AC5D2F" w:rsidP="00AC5D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C5D2F" w:rsidRPr="0059601A" w:rsidRDefault="00AC5D2F" w:rsidP="00AC5D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AC5D2F" w:rsidRDefault="00AC5D2F" w:rsidP="00AC5D2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5D2F" w:rsidRDefault="00AC5D2F" w:rsidP="00AC5D2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5D2F" w:rsidRDefault="00AC5D2F" w:rsidP="00AC5D2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C5D2F" w:rsidRDefault="00AC5D2F" w:rsidP="00AC5D2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C5D2F" w:rsidRDefault="00AC5D2F" w:rsidP="00AC5D2F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FCE" w:rsidRDefault="000B1FCE">
      <w:r>
        <w:separator/>
      </w:r>
    </w:p>
  </w:endnote>
  <w:endnote w:type="continuationSeparator" w:id="0">
    <w:p w:rsidR="000B1FCE" w:rsidRDefault="000B1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FCE" w:rsidRDefault="000B1FCE">
      <w:r>
        <w:separator/>
      </w:r>
    </w:p>
  </w:footnote>
  <w:footnote w:type="continuationSeparator" w:id="0">
    <w:p w:rsidR="000B1FCE" w:rsidRDefault="000B1F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5D2F"/>
    <w:rsid w:val="00057575"/>
    <w:rsid w:val="000B1FCE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5D2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C5D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2018-12-19T04:40:00Z</cp:lastPrinted>
  <dcterms:created xsi:type="dcterms:W3CDTF">2018-12-19T04:39:00Z</dcterms:created>
  <dcterms:modified xsi:type="dcterms:W3CDTF">2018-12-19T04:40:00Z</dcterms:modified>
</cp:coreProperties>
</file>