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433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A729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A729C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A729C" w:rsidRPr="005A729C">
              <w:rPr>
                <w:szCs w:val="28"/>
              </w:rPr>
              <w:t>1219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A729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A729C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"О бюджетном устройстве, </w:t>
            </w:r>
            <w:proofErr w:type="gramStart"/>
            <w:r>
              <w:rPr>
                <w:szCs w:val="28"/>
              </w:rPr>
              <w:t>бюджет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ном</w:t>
            </w:r>
            <w:proofErr w:type="gramEnd"/>
            <w:r>
              <w:rPr>
                <w:szCs w:val="28"/>
              </w:rPr>
              <w:t xml:space="preserve"> процессе и межбюджетных отношениях в Приморском крае"</w:t>
            </w:r>
          </w:p>
          <w:p w:rsidR="000B3FB2" w:rsidRPr="005A729C" w:rsidRDefault="000B3FB2" w:rsidP="0094344A">
            <w:pPr>
              <w:ind w:left="-108"/>
              <w:jc w:val="both"/>
            </w:pPr>
          </w:p>
        </w:tc>
      </w:tr>
    </w:tbl>
    <w:p w:rsidR="005A729C" w:rsidRDefault="005A729C" w:rsidP="005A729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A729C" w:rsidRDefault="005A729C" w:rsidP="005A729C">
      <w:pPr>
        <w:pStyle w:val="a3"/>
        <w:tabs>
          <w:tab w:val="clear" w:pos="4153"/>
          <w:tab w:val="clear" w:pos="8306"/>
        </w:tabs>
      </w:pPr>
    </w:p>
    <w:p w:rsidR="005A729C" w:rsidRDefault="005A729C" w:rsidP="005A729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A729C" w:rsidRDefault="005A729C" w:rsidP="005A729C"/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Pr="00B302CC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</w:p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</w:p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A729C" w:rsidRDefault="005A729C" w:rsidP="005A729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A729C" w:rsidRDefault="005A729C" w:rsidP="005A729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A729C" w:rsidRDefault="005A729C" w:rsidP="005A729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A729C" w:rsidRDefault="005A729C" w:rsidP="005A729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 xml:space="preserve">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FCA" w:rsidRDefault="00517FCA">
      <w:r>
        <w:separator/>
      </w:r>
    </w:p>
  </w:endnote>
  <w:endnote w:type="continuationSeparator" w:id="0">
    <w:p w:rsidR="00517FCA" w:rsidRDefault="0051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FCA" w:rsidRDefault="00517FCA">
      <w:r>
        <w:separator/>
      </w:r>
    </w:p>
  </w:footnote>
  <w:footnote w:type="continuationSeparator" w:id="0">
    <w:p w:rsidR="00517FCA" w:rsidRDefault="00517F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729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7FCA"/>
    <w:rsid w:val="005A6019"/>
    <w:rsid w:val="005A729C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2018-12-19T06:46:00Z</cp:lastPrinted>
  <dcterms:created xsi:type="dcterms:W3CDTF">2018-12-19T06:45:00Z</dcterms:created>
  <dcterms:modified xsi:type="dcterms:W3CDTF">2018-12-19T06:46:00Z</dcterms:modified>
</cp:coreProperties>
</file>