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8015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7C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7C7A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7C7A" w:rsidRPr="00737C7A">
              <w:rPr>
                <w:szCs w:val="28"/>
              </w:rPr>
              <w:t>1209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7C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7C7A" w:rsidP="0094344A">
            <w:pPr>
              <w:ind w:left="-108"/>
              <w:jc w:val="both"/>
            </w:pPr>
            <w:r w:rsidRPr="00737C7A">
              <w:t xml:space="preserve">О Законе Приморского края </w:t>
            </w:r>
            <w:r w:rsidRPr="00737C7A">
              <w:rPr>
                <w:szCs w:val="28"/>
              </w:rPr>
              <w:t>"</w:t>
            </w:r>
            <w:r w:rsidRPr="00737C7A">
              <w:rPr>
                <w:bCs/>
                <w:szCs w:val="28"/>
              </w:rPr>
              <w:t>О внесении изменений в Закон Приморского края "О наградах Приморского края"</w:t>
            </w:r>
          </w:p>
          <w:p w:rsidR="000B3FB2" w:rsidRPr="00737C7A" w:rsidRDefault="000B3FB2" w:rsidP="0094344A">
            <w:pPr>
              <w:ind w:left="-108"/>
              <w:jc w:val="both"/>
            </w:pPr>
          </w:p>
        </w:tc>
      </w:tr>
    </w:tbl>
    <w:p w:rsidR="00737C7A" w:rsidRPr="00737C7A" w:rsidRDefault="00737C7A" w:rsidP="00737C7A">
      <w:pPr>
        <w:ind w:firstLine="720"/>
        <w:jc w:val="both"/>
      </w:pPr>
      <w:r w:rsidRPr="00737C7A">
        <w:t xml:space="preserve">Законодательное Собрание Приморского края </w:t>
      </w:r>
    </w:p>
    <w:p w:rsidR="00737C7A" w:rsidRPr="00737C7A" w:rsidRDefault="00737C7A" w:rsidP="00737C7A"/>
    <w:p w:rsidR="00737C7A" w:rsidRPr="00737C7A" w:rsidRDefault="00737C7A" w:rsidP="00737C7A">
      <w:r w:rsidRPr="00737C7A">
        <w:t>ПОСТАНОВЛЯЕТ:</w:t>
      </w:r>
    </w:p>
    <w:p w:rsidR="00737C7A" w:rsidRPr="00737C7A" w:rsidRDefault="00737C7A" w:rsidP="00737C7A"/>
    <w:p w:rsidR="00737C7A" w:rsidRPr="00737C7A" w:rsidRDefault="00737C7A" w:rsidP="00737C7A">
      <w:pPr>
        <w:ind w:right="-2" w:firstLine="720"/>
        <w:jc w:val="both"/>
      </w:pPr>
      <w:r w:rsidRPr="00737C7A">
        <w:t xml:space="preserve">1.Принять Закон Приморского края </w:t>
      </w:r>
      <w:r w:rsidRPr="00737C7A">
        <w:rPr>
          <w:szCs w:val="28"/>
        </w:rPr>
        <w:t>"</w:t>
      </w:r>
      <w:r w:rsidRPr="00737C7A">
        <w:rPr>
          <w:bCs/>
          <w:szCs w:val="28"/>
        </w:rPr>
        <w:t xml:space="preserve">О внесении изменений в </w:t>
      </w:r>
      <w:r w:rsidRPr="00737C7A">
        <w:t>Закон Приморского края "О наградах Приморского края".</w:t>
      </w:r>
    </w:p>
    <w:p w:rsidR="00737C7A" w:rsidRPr="00737C7A" w:rsidRDefault="00737C7A" w:rsidP="00737C7A">
      <w:pPr>
        <w:ind w:right="-144" w:firstLine="720"/>
        <w:jc w:val="both"/>
      </w:pPr>
    </w:p>
    <w:p w:rsidR="00737C7A" w:rsidRPr="00737C7A" w:rsidRDefault="00737C7A" w:rsidP="00737C7A">
      <w:pPr>
        <w:ind w:firstLine="720"/>
        <w:jc w:val="both"/>
      </w:pPr>
      <w:r w:rsidRPr="00737C7A">
        <w:t>2.Направить указанный Закон Губернатору Приморского края для обнародования.</w:t>
      </w:r>
    </w:p>
    <w:p w:rsidR="00737C7A" w:rsidRPr="00737C7A" w:rsidRDefault="00737C7A" w:rsidP="00737C7A">
      <w:pPr>
        <w:ind w:firstLine="720"/>
        <w:jc w:val="both"/>
      </w:pPr>
    </w:p>
    <w:p w:rsidR="00737C7A" w:rsidRPr="00737C7A" w:rsidRDefault="00737C7A" w:rsidP="00737C7A">
      <w:pPr>
        <w:ind w:firstLine="720"/>
        <w:jc w:val="both"/>
        <w:rPr>
          <w:szCs w:val="28"/>
        </w:rPr>
      </w:pPr>
      <w:r w:rsidRPr="00737C7A">
        <w:t>3.Настоящее постановление вступает в силу со дня его принятия.</w:t>
      </w:r>
    </w:p>
    <w:p w:rsidR="00737C7A" w:rsidRPr="00737C7A" w:rsidRDefault="00737C7A" w:rsidP="00737C7A">
      <w:pPr>
        <w:jc w:val="both"/>
      </w:pPr>
      <w:bookmarkStart w:id="0" w:name="_GoBack"/>
      <w:bookmarkEnd w:id="0"/>
    </w:p>
    <w:p w:rsidR="00737C7A" w:rsidRPr="00737C7A" w:rsidRDefault="00737C7A" w:rsidP="00737C7A">
      <w:pPr>
        <w:jc w:val="both"/>
      </w:pPr>
    </w:p>
    <w:p w:rsidR="00737C7A" w:rsidRPr="00737C7A" w:rsidRDefault="00737C7A" w:rsidP="00737C7A">
      <w:pPr>
        <w:jc w:val="both"/>
      </w:pPr>
    </w:p>
    <w:p w:rsidR="00737C7A" w:rsidRPr="00737C7A" w:rsidRDefault="00737C7A" w:rsidP="00737C7A">
      <w:pPr>
        <w:jc w:val="both"/>
      </w:pPr>
      <w:r w:rsidRPr="00737C7A">
        <w:t>Председатель</w:t>
      </w:r>
    </w:p>
    <w:p w:rsidR="00737C7A" w:rsidRPr="00737C7A" w:rsidRDefault="00737C7A" w:rsidP="00737C7A">
      <w:pPr>
        <w:jc w:val="both"/>
      </w:pPr>
      <w:r w:rsidRPr="00737C7A">
        <w:t xml:space="preserve">Законодательного Собрания </w:t>
      </w:r>
      <w:r w:rsidRPr="00737C7A">
        <w:tab/>
      </w:r>
      <w:r w:rsidRPr="00737C7A">
        <w:tab/>
      </w:r>
      <w:r w:rsidRPr="00737C7A">
        <w:tab/>
      </w:r>
      <w:r w:rsidRPr="00737C7A">
        <w:tab/>
      </w:r>
      <w:r w:rsidRPr="00737C7A">
        <w:tab/>
      </w:r>
      <w:r w:rsidRPr="00737C7A">
        <w:tab/>
      </w:r>
      <w:r w:rsidRPr="00737C7A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35F" w:rsidRDefault="0070735F">
      <w:r>
        <w:separator/>
      </w:r>
    </w:p>
  </w:endnote>
  <w:endnote w:type="continuationSeparator" w:id="0">
    <w:p w:rsidR="0070735F" w:rsidRDefault="0070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35F" w:rsidRDefault="0070735F">
      <w:r>
        <w:separator/>
      </w:r>
    </w:p>
  </w:footnote>
  <w:footnote w:type="continuationSeparator" w:id="0">
    <w:p w:rsidR="0070735F" w:rsidRDefault="00707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7C7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735F"/>
    <w:rsid w:val="00726997"/>
    <w:rsid w:val="00737C7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2018-12-19T22:59:00Z</cp:lastPrinted>
  <dcterms:created xsi:type="dcterms:W3CDTF">2018-12-19T22:56:00Z</dcterms:created>
  <dcterms:modified xsi:type="dcterms:W3CDTF">2018-12-19T22:59:00Z</dcterms:modified>
</cp:coreProperties>
</file>