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8019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4498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44982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44982" w:rsidRPr="00C44982">
              <w:rPr>
                <w:szCs w:val="28"/>
              </w:rPr>
              <w:t>1208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4498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44982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 xml:space="preserve">О внесении изменений </w:t>
            </w:r>
            <w:r>
              <w:rPr>
                <w:szCs w:val="28"/>
              </w:rPr>
              <w:br/>
            </w:r>
            <w:r w:rsidRPr="00E17DD6">
              <w:rPr>
                <w:szCs w:val="28"/>
              </w:rPr>
              <w:t xml:space="preserve">в </w:t>
            </w:r>
            <w:r w:rsidRPr="000C1DB0">
              <w:rPr>
                <w:szCs w:val="28"/>
              </w:rPr>
              <w:t xml:space="preserve">Закон Приморского края </w:t>
            </w:r>
            <w:r w:rsidRPr="000C1DB0">
              <w:t>"</w:t>
            </w:r>
            <w:r w:rsidRPr="000C1DB0">
              <w:rPr>
                <w:szCs w:val="28"/>
              </w:rPr>
              <w:t xml:space="preserve">О </w:t>
            </w:r>
            <w:r>
              <w:rPr>
                <w:szCs w:val="28"/>
              </w:rPr>
              <w:t>наградах Приморского края</w:t>
            </w:r>
            <w:r w:rsidRPr="000C1DB0">
              <w:t>"</w:t>
            </w:r>
          </w:p>
          <w:p w:rsidR="000B3FB2" w:rsidRPr="00C44982" w:rsidRDefault="000B3FB2" w:rsidP="0094344A">
            <w:pPr>
              <w:ind w:left="-108"/>
              <w:jc w:val="both"/>
            </w:pPr>
          </w:p>
        </w:tc>
      </w:tr>
    </w:tbl>
    <w:p w:rsidR="00C44982" w:rsidRDefault="00C44982" w:rsidP="00C44982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C44982" w:rsidRDefault="00C44982" w:rsidP="00C44982">
      <w:pPr>
        <w:pStyle w:val="a3"/>
        <w:tabs>
          <w:tab w:val="clear" w:pos="4153"/>
          <w:tab w:val="clear" w:pos="8306"/>
        </w:tabs>
      </w:pPr>
    </w:p>
    <w:p w:rsidR="00C44982" w:rsidRDefault="00C44982" w:rsidP="00C4498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44982" w:rsidRDefault="00C44982" w:rsidP="00C44982"/>
    <w:p w:rsidR="00C44982" w:rsidRDefault="00C44982" w:rsidP="00C44982">
      <w:pPr>
        <w:ind w:firstLine="709"/>
        <w:jc w:val="both"/>
      </w:pPr>
      <w:r>
        <w:t xml:space="preserve">1.Принять проект закона Приморского края </w:t>
      </w:r>
      <w:r w:rsidRPr="00E17DD6">
        <w:t>"</w:t>
      </w:r>
      <w:r w:rsidRPr="00E17DD6">
        <w:rPr>
          <w:szCs w:val="28"/>
        </w:rPr>
        <w:t xml:space="preserve">О внесении изменений в </w:t>
      </w:r>
      <w:r w:rsidRPr="000C1DB0">
        <w:rPr>
          <w:szCs w:val="28"/>
        </w:rPr>
        <w:t xml:space="preserve">Закон Приморского края </w:t>
      </w:r>
      <w:r w:rsidRPr="000C1DB0">
        <w:t>"</w:t>
      </w:r>
      <w:r w:rsidRPr="000C1DB0">
        <w:rPr>
          <w:szCs w:val="28"/>
        </w:rPr>
        <w:t xml:space="preserve">О </w:t>
      </w:r>
      <w:r>
        <w:rPr>
          <w:szCs w:val="28"/>
        </w:rPr>
        <w:t>наградах Приморского края</w:t>
      </w:r>
      <w:r w:rsidRPr="000C1DB0">
        <w:t>"</w:t>
      </w:r>
      <w:r>
        <w:t xml:space="preserve"> в первом чтении. </w:t>
      </w:r>
    </w:p>
    <w:p w:rsidR="00C44982" w:rsidRDefault="00C44982" w:rsidP="00C44982">
      <w:pPr>
        <w:ind w:firstLine="709"/>
        <w:jc w:val="both"/>
      </w:pPr>
    </w:p>
    <w:p w:rsidR="00C44982" w:rsidRDefault="00C44982" w:rsidP="00C44982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44982" w:rsidRDefault="00C44982" w:rsidP="00C4498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44982" w:rsidRDefault="00C44982" w:rsidP="00C4498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C44982" w:rsidRDefault="00C44982" w:rsidP="00C44982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C44982" w:rsidRDefault="00C44982" w:rsidP="00C4498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44982" w:rsidRDefault="00C44982" w:rsidP="00C4498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44982" w:rsidRDefault="00C44982" w:rsidP="00C4498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44982" w:rsidRDefault="00C44982" w:rsidP="00C4498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9E1" w:rsidRDefault="007E69E1">
      <w:r>
        <w:separator/>
      </w:r>
    </w:p>
  </w:endnote>
  <w:endnote w:type="continuationSeparator" w:id="0">
    <w:p w:rsidR="007E69E1" w:rsidRDefault="007E6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9E1" w:rsidRDefault="007E69E1">
      <w:r>
        <w:separator/>
      </w:r>
    </w:p>
  </w:footnote>
  <w:footnote w:type="continuationSeparator" w:id="0">
    <w:p w:rsidR="007E69E1" w:rsidRDefault="007E69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498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E69E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44982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4498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2018-12-19T23:06:00Z</cp:lastPrinted>
  <dcterms:created xsi:type="dcterms:W3CDTF">2018-12-19T23:05:00Z</dcterms:created>
  <dcterms:modified xsi:type="dcterms:W3CDTF">2018-12-19T23:06:00Z</dcterms:modified>
</cp:coreProperties>
</file>