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482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8642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8642B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8642B" w:rsidRPr="00B8642B">
              <w:rPr>
                <w:szCs w:val="28"/>
              </w:rPr>
              <w:t>1206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8642B" w:rsidP="00B8642B">
            <w:pPr>
              <w:pStyle w:val="ConsTitle"/>
              <w:ind w:left="-108" w:right="0"/>
              <w:jc w:val="both"/>
            </w:pPr>
            <w:r w:rsidRPr="001526CA">
              <w:rPr>
                <w:rFonts w:ascii="Times New Roman" w:hAnsi="Times New Roman"/>
                <w:b w:val="0"/>
                <w:sz w:val="28"/>
                <w:szCs w:val="28"/>
              </w:rPr>
              <w:t>О проекте закона Приморского края "О внесении изменения в статью 13 Закона Приморского края "Об образовании в Приморском крае</w:t>
            </w:r>
            <w:r w:rsidRPr="001526CA">
              <w:rPr>
                <w:rFonts w:ascii="Times New Roman" w:hAnsi="Times New Roman"/>
                <w:b w:val="0"/>
                <w:bCs/>
                <w:sz w:val="28"/>
                <w:szCs w:val="28"/>
              </w:rPr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B8642B" w:rsidRDefault="00B8642B" w:rsidP="00B8642B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B8642B" w:rsidRDefault="00B8642B" w:rsidP="00B8642B">
      <w:pPr>
        <w:ind w:firstLine="709"/>
        <w:rPr>
          <w:szCs w:val="28"/>
        </w:rPr>
      </w:pPr>
    </w:p>
    <w:p w:rsidR="00B8642B" w:rsidRDefault="00B8642B" w:rsidP="00B8642B">
      <w:pPr>
        <w:rPr>
          <w:szCs w:val="28"/>
        </w:rPr>
      </w:pPr>
      <w:r>
        <w:rPr>
          <w:szCs w:val="28"/>
        </w:rPr>
        <w:t>ПОСТАНОВЛЯЕТ:</w:t>
      </w:r>
    </w:p>
    <w:p w:rsidR="00B8642B" w:rsidRDefault="00B8642B" w:rsidP="00B8642B">
      <w:pPr>
        <w:ind w:firstLine="709"/>
        <w:rPr>
          <w:szCs w:val="28"/>
        </w:rPr>
      </w:pPr>
    </w:p>
    <w:p w:rsidR="00B8642B" w:rsidRPr="001526CA" w:rsidRDefault="00B8642B" w:rsidP="00B8642B">
      <w:pPr>
        <w:pStyle w:val="ConsTitle"/>
        <w:ind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526CA">
        <w:rPr>
          <w:rFonts w:ascii="Times New Roman" w:hAnsi="Times New Roman"/>
          <w:b w:val="0"/>
          <w:sz w:val="28"/>
          <w:szCs w:val="28"/>
        </w:rPr>
        <w:t>1.Принять проект закона Приморского края "О внесении изменения в статью 13 Закона Приморского края "Об образовании в Приморском крае</w:t>
      </w:r>
      <w:r w:rsidRPr="001526CA">
        <w:rPr>
          <w:rFonts w:ascii="Times New Roman" w:hAnsi="Times New Roman"/>
          <w:b w:val="0"/>
          <w:bCs/>
          <w:sz w:val="28"/>
          <w:szCs w:val="28"/>
        </w:rPr>
        <w:t>"</w:t>
      </w:r>
      <w:r w:rsidRPr="001526CA">
        <w:rPr>
          <w:rFonts w:ascii="Times New Roman" w:hAnsi="Times New Roman"/>
          <w:b w:val="0"/>
          <w:bCs/>
          <w:color w:val="000000"/>
          <w:sz w:val="28"/>
          <w:szCs w:val="28"/>
        </w:rPr>
        <w:t xml:space="preserve"> </w:t>
      </w:r>
      <w:r w:rsidRPr="001526CA">
        <w:rPr>
          <w:rFonts w:ascii="Times New Roman" w:hAnsi="Times New Roman"/>
          <w:b w:val="0"/>
          <w:sz w:val="28"/>
          <w:szCs w:val="28"/>
        </w:rPr>
        <w:t>в первом чтении.</w:t>
      </w:r>
    </w:p>
    <w:p w:rsidR="00B8642B" w:rsidRPr="001526CA" w:rsidRDefault="00B8642B" w:rsidP="00B8642B">
      <w:pPr>
        <w:ind w:firstLine="709"/>
        <w:jc w:val="both"/>
        <w:rPr>
          <w:szCs w:val="28"/>
        </w:rPr>
      </w:pPr>
    </w:p>
    <w:p w:rsidR="00B8642B" w:rsidRPr="000162C8" w:rsidRDefault="00B8642B" w:rsidP="00B8642B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0162C8">
        <w:rPr>
          <w:szCs w:val="28"/>
        </w:rPr>
        <w:t>2.Комитету Законодательного Собрания по социальной политике                    и защите прав граждан (</w:t>
      </w:r>
      <w:proofErr w:type="spellStart"/>
      <w:r w:rsidRPr="000162C8">
        <w:rPr>
          <w:szCs w:val="28"/>
        </w:rPr>
        <w:t>Чемерис</w:t>
      </w:r>
      <w:proofErr w:type="spellEnd"/>
      <w:r w:rsidRPr="000162C8">
        <w:rPr>
          <w:szCs w:val="28"/>
        </w:rPr>
        <w:t>) доработать указанный законопроект                     с учетом поступивших поправок и внести его на рассмотрение Законодательного Собрания во втором чтении.</w:t>
      </w:r>
    </w:p>
    <w:p w:rsidR="00B8642B" w:rsidRPr="000162C8" w:rsidRDefault="00B8642B" w:rsidP="00B8642B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B8642B" w:rsidRPr="000162C8" w:rsidRDefault="00B8642B" w:rsidP="00B8642B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0162C8">
        <w:rPr>
          <w:szCs w:val="28"/>
        </w:rPr>
        <w:tab/>
        <w:t>3.Настоящее постановление вступает в силу со дня его принятия.</w:t>
      </w:r>
    </w:p>
    <w:p w:rsidR="00B8642B" w:rsidRPr="000162C8" w:rsidRDefault="00B8642B" w:rsidP="00B8642B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bookmarkStart w:id="0" w:name="_GoBack"/>
      <w:bookmarkEnd w:id="0"/>
    </w:p>
    <w:p w:rsidR="00B8642B" w:rsidRDefault="00B8642B" w:rsidP="00B8642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8642B" w:rsidRDefault="00B8642B" w:rsidP="00B8642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8642B" w:rsidRDefault="00B8642B" w:rsidP="00B8642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B8642B" w:rsidRDefault="00B8642B" w:rsidP="00B8642B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B8642B" w:rsidRDefault="00B8642B" w:rsidP="00B8642B"/>
    <w:p w:rsidR="00B8642B" w:rsidRDefault="00B8642B" w:rsidP="00B8642B"/>
    <w:p w:rsidR="00B8642B" w:rsidRDefault="00B8642B" w:rsidP="00B8642B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83E" w:rsidRDefault="00B8583E">
      <w:r>
        <w:separator/>
      </w:r>
    </w:p>
  </w:endnote>
  <w:endnote w:type="continuationSeparator" w:id="0">
    <w:p w:rsidR="00B8583E" w:rsidRDefault="00B8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83E" w:rsidRDefault="00B8583E">
      <w:r>
        <w:separator/>
      </w:r>
    </w:p>
  </w:footnote>
  <w:footnote w:type="continuationSeparator" w:id="0">
    <w:p w:rsidR="00B8583E" w:rsidRDefault="00B858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642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8583E"/>
    <w:rsid w:val="00B8642B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B8642B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a4">
    <w:name w:val="Верхний колонтитул Знак"/>
    <w:link w:val="a3"/>
    <w:rsid w:val="00B8642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2018-12-19T04:25:00Z</cp:lastPrinted>
  <dcterms:created xsi:type="dcterms:W3CDTF">2018-12-19T04:25:00Z</dcterms:created>
  <dcterms:modified xsi:type="dcterms:W3CDTF">2018-12-19T04:27:00Z</dcterms:modified>
</cp:coreProperties>
</file>