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3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7C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A7CC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7CCC" w:rsidRPr="00DA7CCC">
              <w:rPr>
                <w:szCs w:val="28"/>
              </w:rPr>
              <w:t>1205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7C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7CCC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статью 13 Закона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"Об Уполномоченном по правам человека в Приморском крае</w:t>
            </w:r>
            <w:r w:rsidRPr="004F6B44">
              <w:rPr>
                <w:szCs w:val="28"/>
              </w:rPr>
              <w:t>"</w:t>
            </w:r>
          </w:p>
          <w:p w:rsidR="000B3FB2" w:rsidRPr="00DA7CCC" w:rsidRDefault="000B3FB2" w:rsidP="0094344A">
            <w:pPr>
              <w:ind w:left="-108"/>
              <w:jc w:val="both"/>
            </w:pPr>
          </w:p>
        </w:tc>
      </w:tr>
    </w:tbl>
    <w:p w:rsidR="00DA7CCC" w:rsidRPr="009E27DC" w:rsidRDefault="00DA7CCC" w:rsidP="00DA7CCC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DA7CCC" w:rsidRPr="009E27DC" w:rsidRDefault="00DA7CCC" w:rsidP="00DA7CCC">
      <w:pPr>
        <w:rPr>
          <w:szCs w:val="28"/>
        </w:rPr>
      </w:pPr>
    </w:p>
    <w:p w:rsidR="00DA7CCC" w:rsidRPr="009E27DC" w:rsidRDefault="00DA7CCC" w:rsidP="00DA7CCC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DA7CCC" w:rsidRPr="009E27DC" w:rsidRDefault="00DA7CCC" w:rsidP="00DA7CCC">
      <w:pPr>
        <w:rPr>
          <w:szCs w:val="28"/>
        </w:rPr>
      </w:pPr>
    </w:p>
    <w:p w:rsidR="00DA7CCC" w:rsidRDefault="00DA7CCC" w:rsidP="00DA7CCC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статью 13 Закона Приморского края "Об Уполномоченном по правам человека в Приморском крае</w:t>
      </w:r>
      <w:r w:rsidRPr="004F6B44">
        <w:rPr>
          <w:szCs w:val="28"/>
        </w:rPr>
        <w:t>"</w:t>
      </w:r>
      <w:r>
        <w:t>.</w:t>
      </w:r>
    </w:p>
    <w:p w:rsidR="00DA7CCC" w:rsidRDefault="00DA7CCC" w:rsidP="00DA7CCC">
      <w:pPr>
        <w:jc w:val="both"/>
      </w:pPr>
    </w:p>
    <w:p w:rsidR="00DA7CCC" w:rsidRDefault="00DA7CCC" w:rsidP="00DA7CC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A7CCC" w:rsidRDefault="00DA7CCC" w:rsidP="00DA7CCC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DA7CCC" w:rsidRDefault="00DA7CCC" w:rsidP="00DA7CC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0B3FB2" w:rsidRDefault="000B3FB2">
      <w:bookmarkStart w:id="0" w:name="_GoBack"/>
      <w:bookmarkEnd w:id="0"/>
    </w:p>
    <w:p w:rsidR="00DA7CCC" w:rsidRDefault="00DA7CCC"/>
    <w:p w:rsidR="00931FD6" w:rsidRDefault="00931FD6"/>
    <w:p w:rsidR="00DA7CCC" w:rsidRPr="009E27DC" w:rsidRDefault="00DA7CCC" w:rsidP="00DA7C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DA7CCC" w:rsidRPr="009E27DC" w:rsidRDefault="00DA7CCC" w:rsidP="00DA7C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DA7CCC" w:rsidRPr="009E27DC" w:rsidRDefault="00DA7CCC" w:rsidP="00DA7CCC">
      <w:pPr>
        <w:rPr>
          <w:szCs w:val="28"/>
        </w:rPr>
      </w:pP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453" w:rsidRDefault="00EB1453">
      <w:r>
        <w:separator/>
      </w:r>
    </w:p>
  </w:endnote>
  <w:endnote w:type="continuationSeparator" w:id="0">
    <w:p w:rsidR="00EB1453" w:rsidRDefault="00EB1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453" w:rsidRDefault="00EB1453">
      <w:r>
        <w:separator/>
      </w:r>
    </w:p>
  </w:footnote>
  <w:footnote w:type="continuationSeparator" w:id="0">
    <w:p w:rsidR="00EB1453" w:rsidRDefault="00EB1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CC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7CCC"/>
    <w:rsid w:val="00DF01B2"/>
    <w:rsid w:val="00E93A7F"/>
    <w:rsid w:val="00EB145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A7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2018-12-19T04:19:00Z</cp:lastPrinted>
  <dcterms:created xsi:type="dcterms:W3CDTF">2018-12-19T04:18:00Z</dcterms:created>
  <dcterms:modified xsi:type="dcterms:W3CDTF">2018-12-19T04:19:00Z</dcterms:modified>
</cp:coreProperties>
</file>