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3508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908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90862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90862" w:rsidRPr="00990862">
              <w:rPr>
                <w:szCs w:val="28"/>
              </w:rPr>
              <w:t>1202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908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90862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проекте 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а</w:t>
            </w:r>
            <w:r w:rsidRPr="007233D9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 xml:space="preserve">О социальной поддержке семей с детьми, нуждающихся </w:t>
            </w:r>
            <w:r>
              <w:rPr>
                <w:szCs w:val="28"/>
              </w:rPr>
              <w:br/>
              <w:t>в улучшении жилищных условий, на территории Приморского края"</w:t>
            </w:r>
          </w:p>
          <w:p w:rsidR="000B3FB2" w:rsidRPr="00990862" w:rsidRDefault="000B3FB2" w:rsidP="0094344A">
            <w:pPr>
              <w:ind w:left="-108"/>
              <w:jc w:val="both"/>
            </w:pPr>
          </w:p>
        </w:tc>
      </w:tr>
    </w:tbl>
    <w:p w:rsidR="00990862" w:rsidRPr="009E27DC" w:rsidRDefault="00990862" w:rsidP="00990862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90862" w:rsidRPr="009E27DC" w:rsidRDefault="00990862" w:rsidP="00990862">
      <w:pPr>
        <w:rPr>
          <w:szCs w:val="28"/>
        </w:rPr>
      </w:pPr>
    </w:p>
    <w:p w:rsidR="00990862" w:rsidRPr="009E27DC" w:rsidRDefault="00990862" w:rsidP="00990862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90862" w:rsidRPr="009E27DC" w:rsidRDefault="00990862" w:rsidP="00990862">
      <w:pPr>
        <w:rPr>
          <w:szCs w:val="28"/>
        </w:rPr>
      </w:pPr>
    </w:p>
    <w:p w:rsidR="00990862" w:rsidRDefault="00990862" w:rsidP="00990862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социальной поддержке семей с детьми, нуждающихся в улучшении жилищных условий, </w:t>
      </w:r>
      <w:r>
        <w:rPr>
          <w:szCs w:val="28"/>
        </w:rPr>
        <w:br/>
        <w:t>на территории Приморского края"</w:t>
      </w:r>
      <w:r>
        <w:t xml:space="preserve"> во втором чтении.</w:t>
      </w:r>
    </w:p>
    <w:p w:rsidR="00990862" w:rsidRDefault="00990862" w:rsidP="00990862">
      <w:pPr>
        <w:jc w:val="both"/>
      </w:pPr>
    </w:p>
    <w:p w:rsidR="00990862" w:rsidRDefault="00990862" w:rsidP="00990862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990862" w:rsidRDefault="00990862" w:rsidP="00990862">
      <w:pPr>
        <w:jc w:val="both"/>
      </w:pPr>
    </w:p>
    <w:p w:rsidR="00990862" w:rsidRDefault="00990862" w:rsidP="00990862">
      <w:pPr>
        <w:jc w:val="both"/>
      </w:pPr>
      <w:r>
        <w:tab/>
        <w:t>3.Настоящее постановление вступает в силу со дня его принятия.</w:t>
      </w:r>
    </w:p>
    <w:p w:rsidR="00990862" w:rsidRDefault="00990862" w:rsidP="00990862">
      <w:pPr>
        <w:jc w:val="both"/>
        <w:rPr>
          <w:szCs w:val="28"/>
        </w:rPr>
      </w:pPr>
      <w:bookmarkStart w:id="0" w:name="_GoBack"/>
      <w:bookmarkEnd w:id="0"/>
    </w:p>
    <w:p w:rsidR="00990862" w:rsidRDefault="00990862" w:rsidP="00990862">
      <w:pPr>
        <w:jc w:val="both"/>
        <w:rPr>
          <w:szCs w:val="28"/>
        </w:rPr>
      </w:pPr>
    </w:p>
    <w:p w:rsidR="00990862" w:rsidRPr="009E27DC" w:rsidRDefault="00990862" w:rsidP="00990862">
      <w:pPr>
        <w:jc w:val="both"/>
        <w:rPr>
          <w:szCs w:val="28"/>
        </w:rPr>
      </w:pPr>
    </w:p>
    <w:p w:rsidR="00990862" w:rsidRPr="009E27DC" w:rsidRDefault="00990862" w:rsidP="0099086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90862" w:rsidRPr="009E27DC" w:rsidRDefault="00990862" w:rsidP="00990862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90862" w:rsidRPr="009E27DC" w:rsidRDefault="00990862" w:rsidP="00990862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2EB" w:rsidRDefault="002832EB">
      <w:r>
        <w:separator/>
      </w:r>
    </w:p>
  </w:endnote>
  <w:endnote w:type="continuationSeparator" w:id="0">
    <w:p w:rsidR="002832EB" w:rsidRDefault="00283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2EB" w:rsidRDefault="002832EB">
      <w:r>
        <w:separator/>
      </w:r>
    </w:p>
  </w:footnote>
  <w:footnote w:type="continuationSeparator" w:id="0">
    <w:p w:rsidR="002832EB" w:rsidRDefault="002832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90862"/>
    <w:rsid w:val="00057575"/>
    <w:rsid w:val="000B3FB2"/>
    <w:rsid w:val="000D628E"/>
    <w:rsid w:val="000E5228"/>
    <w:rsid w:val="00123119"/>
    <w:rsid w:val="00155F7F"/>
    <w:rsid w:val="002832EB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0862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2018-12-19T04:31:00Z</cp:lastPrinted>
  <dcterms:created xsi:type="dcterms:W3CDTF">2018-12-19T04:30:00Z</dcterms:created>
  <dcterms:modified xsi:type="dcterms:W3CDTF">2018-12-19T04:31:00Z</dcterms:modified>
</cp:coreProperties>
</file>