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67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33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3370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3370" w:rsidRPr="00893370">
              <w:rPr>
                <w:szCs w:val="28"/>
              </w:rPr>
              <w:t>1199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33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337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 xml:space="preserve">"О ведении гражданами </w:t>
            </w:r>
            <w:proofErr w:type="gramStart"/>
            <w:r>
              <w:rPr>
                <w:szCs w:val="28"/>
              </w:rPr>
              <w:t>садо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водства</w:t>
            </w:r>
            <w:proofErr w:type="spellEnd"/>
            <w:proofErr w:type="gramEnd"/>
            <w:r>
              <w:rPr>
                <w:szCs w:val="28"/>
              </w:rPr>
              <w:t xml:space="preserve"> и огородничества для собственных нужд на территории Приморского края"</w:t>
            </w:r>
          </w:p>
          <w:p w:rsidR="000B3FB2" w:rsidRPr="00893370" w:rsidRDefault="000B3FB2" w:rsidP="0094344A">
            <w:pPr>
              <w:ind w:left="-108"/>
              <w:jc w:val="both"/>
            </w:pPr>
          </w:p>
        </w:tc>
      </w:tr>
    </w:tbl>
    <w:p w:rsidR="00893370" w:rsidRDefault="00893370" w:rsidP="00893370">
      <w:pPr>
        <w:ind w:firstLine="709"/>
      </w:pPr>
      <w:r>
        <w:t>Законодательное Собрание Приморского края</w:t>
      </w:r>
    </w:p>
    <w:p w:rsidR="00893370" w:rsidRDefault="00893370" w:rsidP="00893370"/>
    <w:p w:rsidR="00893370" w:rsidRDefault="00893370" w:rsidP="00893370">
      <w:r>
        <w:t>ПОСТАНОВЛЯЕТ:</w:t>
      </w:r>
    </w:p>
    <w:p w:rsidR="00893370" w:rsidRDefault="00893370" w:rsidP="00893370"/>
    <w:p w:rsidR="00893370" w:rsidRDefault="00893370" w:rsidP="00893370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>
        <w:rPr>
          <w:szCs w:val="28"/>
        </w:rPr>
        <w:t>"О ведении гражданами садоводства и огородничества для собственных нужд на территории Приморского края"</w:t>
      </w:r>
      <w:r>
        <w:t>.</w:t>
      </w:r>
    </w:p>
    <w:p w:rsidR="00893370" w:rsidRDefault="00893370" w:rsidP="00893370"/>
    <w:p w:rsidR="00893370" w:rsidRDefault="00893370" w:rsidP="0089337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93370" w:rsidRDefault="00893370" w:rsidP="00893370">
      <w:pPr>
        <w:jc w:val="both"/>
      </w:pPr>
    </w:p>
    <w:p w:rsidR="00893370" w:rsidRDefault="00893370" w:rsidP="0089337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93370" w:rsidRDefault="00893370" w:rsidP="00893370">
      <w:bookmarkStart w:id="0" w:name="_GoBack"/>
      <w:bookmarkEnd w:id="0"/>
    </w:p>
    <w:p w:rsidR="00893370" w:rsidRDefault="00893370" w:rsidP="00893370"/>
    <w:p w:rsidR="00893370" w:rsidRDefault="00893370" w:rsidP="00893370"/>
    <w:p w:rsidR="00893370" w:rsidRDefault="00893370" w:rsidP="00893370">
      <w:r>
        <w:t>Председатель</w:t>
      </w:r>
    </w:p>
    <w:p w:rsidR="00893370" w:rsidRDefault="00893370" w:rsidP="00893370">
      <w:r>
        <w:t>Законодательного Собрания                                                                  А.И. Ролик</w:t>
      </w:r>
    </w:p>
    <w:p w:rsidR="00893370" w:rsidRDefault="00893370" w:rsidP="0089337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F60" w:rsidRDefault="004C3F60">
      <w:r>
        <w:separator/>
      </w:r>
    </w:p>
  </w:endnote>
  <w:endnote w:type="continuationSeparator" w:id="0">
    <w:p w:rsidR="004C3F60" w:rsidRDefault="004C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F60" w:rsidRDefault="004C3F60">
      <w:r>
        <w:separator/>
      </w:r>
    </w:p>
  </w:footnote>
  <w:footnote w:type="continuationSeparator" w:id="0">
    <w:p w:rsidR="004C3F60" w:rsidRDefault="004C3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3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3F60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337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2018-12-19T04:57:00Z</dcterms:created>
  <dcterms:modified xsi:type="dcterms:W3CDTF">2018-12-19T04:58:00Z</dcterms:modified>
</cp:coreProperties>
</file>