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6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0E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0EC0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0EC0" w:rsidRPr="003A0EC0">
              <w:rPr>
                <w:szCs w:val="28"/>
              </w:rPr>
              <w:t>1196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0E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0EC0" w:rsidP="0094344A">
            <w:pPr>
              <w:ind w:left="-108"/>
              <w:jc w:val="both"/>
            </w:pPr>
            <w:r w:rsidRPr="003A0EC0">
              <w:t xml:space="preserve">О Законе Приморского края </w:t>
            </w:r>
            <w:r w:rsidRPr="003A0EC0">
              <w:rPr>
                <w:szCs w:val="28"/>
              </w:rPr>
              <w:t>"</w:t>
            </w:r>
            <w:r w:rsidRPr="003A0EC0">
              <w:rPr>
                <w:bCs/>
                <w:szCs w:val="28"/>
              </w:rPr>
              <w:t xml:space="preserve">О внесении изменения в статью 45 </w:t>
            </w:r>
            <w:r w:rsidRPr="003A0EC0">
              <w:t xml:space="preserve">Закона Приморского края "О местном референдуме в </w:t>
            </w:r>
            <w:proofErr w:type="spellStart"/>
            <w:proofErr w:type="gramStart"/>
            <w:r w:rsidRPr="003A0EC0">
              <w:t>Примор</w:t>
            </w:r>
            <w:r>
              <w:t>-</w:t>
            </w:r>
            <w:r w:rsidRPr="003A0EC0">
              <w:t>ском</w:t>
            </w:r>
            <w:proofErr w:type="spellEnd"/>
            <w:proofErr w:type="gramEnd"/>
            <w:r w:rsidRPr="003A0EC0">
              <w:t xml:space="preserve"> крае"</w:t>
            </w:r>
          </w:p>
          <w:p w:rsidR="000B3FB2" w:rsidRPr="003A0EC0" w:rsidRDefault="000B3FB2" w:rsidP="0094344A">
            <w:pPr>
              <w:ind w:left="-108"/>
              <w:jc w:val="both"/>
            </w:pPr>
          </w:p>
        </w:tc>
      </w:tr>
    </w:tbl>
    <w:p w:rsidR="003A0EC0" w:rsidRPr="003A0EC0" w:rsidRDefault="003A0EC0" w:rsidP="003A0EC0">
      <w:pPr>
        <w:ind w:firstLine="720"/>
        <w:jc w:val="both"/>
      </w:pPr>
      <w:r w:rsidRPr="003A0EC0">
        <w:t xml:space="preserve">Законодательное Собрание Приморского края </w:t>
      </w:r>
    </w:p>
    <w:p w:rsidR="003A0EC0" w:rsidRPr="003A0EC0" w:rsidRDefault="003A0EC0" w:rsidP="003A0EC0"/>
    <w:p w:rsidR="003A0EC0" w:rsidRPr="003A0EC0" w:rsidRDefault="003A0EC0" w:rsidP="003A0EC0">
      <w:r w:rsidRPr="003A0EC0">
        <w:t>ПОСТАНОВЛЯЕТ:</w:t>
      </w:r>
    </w:p>
    <w:p w:rsidR="003A0EC0" w:rsidRPr="003A0EC0" w:rsidRDefault="003A0EC0" w:rsidP="003A0EC0"/>
    <w:p w:rsidR="003A0EC0" w:rsidRPr="003A0EC0" w:rsidRDefault="003A0EC0" w:rsidP="003A0EC0">
      <w:pPr>
        <w:ind w:right="-2" w:firstLine="720"/>
        <w:jc w:val="both"/>
      </w:pPr>
      <w:r w:rsidRPr="003A0EC0">
        <w:t xml:space="preserve">1.Принять Закон Приморского края </w:t>
      </w:r>
      <w:r w:rsidRPr="003A0EC0">
        <w:rPr>
          <w:szCs w:val="28"/>
        </w:rPr>
        <w:t>"</w:t>
      </w:r>
      <w:r w:rsidRPr="003A0EC0">
        <w:rPr>
          <w:bCs/>
          <w:szCs w:val="28"/>
        </w:rPr>
        <w:t xml:space="preserve">О внесении изменения в статью 45 </w:t>
      </w:r>
      <w:r w:rsidRPr="003A0EC0">
        <w:t xml:space="preserve">Закона Приморского края "О местном референдуме в Приморском крае".  </w:t>
      </w:r>
    </w:p>
    <w:p w:rsidR="003A0EC0" w:rsidRPr="003A0EC0" w:rsidRDefault="003A0EC0" w:rsidP="003A0EC0">
      <w:pPr>
        <w:ind w:right="-144" w:firstLine="720"/>
        <w:jc w:val="both"/>
      </w:pPr>
    </w:p>
    <w:p w:rsidR="003A0EC0" w:rsidRPr="003A0EC0" w:rsidRDefault="003A0EC0" w:rsidP="003A0EC0">
      <w:pPr>
        <w:ind w:firstLine="720"/>
        <w:jc w:val="both"/>
      </w:pPr>
      <w:r w:rsidRPr="003A0EC0">
        <w:t>2.Направить указанный Закон Губернатору Приморского края для обнародования.</w:t>
      </w:r>
    </w:p>
    <w:p w:rsidR="003A0EC0" w:rsidRPr="003A0EC0" w:rsidRDefault="003A0EC0" w:rsidP="003A0EC0">
      <w:pPr>
        <w:ind w:firstLine="720"/>
        <w:jc w:val="both"/>
      </w:pPr>
    </w:p>
    <w:p w:rsidR="003A0EC0" w:rsidRPr="003A0EC0" w:rsidRDefault="003A0EC0" w:rsidP="003A0EC0">
      <w:pPr>
        <w:ind w:firstLine="720"/>
        <w:jc w:val="both"/>
        <w:rPr>
          <w:szCs w:val="28"/>
        </w:rPr>
      </w:pPr>
      <w:r w:rsidRPr="003A0EC0">
        <w:t>3.Настоящее постановление вступает в силу со дня его принятия.</w:t>
      </w:r>
    </w:p>
    <w:p w:rsidR="003A0EC0" w:rsidRPr="003A0EC0" w:rsidRDefault="003A0EC0" w:rsidP="003A0EC0">
      <w:pPr>
        <w:jc w:val="both"/>
      </w:pPr>
      <w:bookmarkStart w:id="0" w:name="_GoBack"/>
      <w:bookmarkEnd w:id="0"/>
    </w:p>
    <w:p w:rsidR="003A0EC0" w:rsidRPr="003A0EC0" w:rsidRDefault="003A0EC0" w:rsidP="003A0EC0">
      <w:pPr>
        <w:jc w:val="both"/>
      </w:pPr>
    </w:p>
    <w:p w:rsidR="003A0EC0" w:rsidRPr="003A0EC0" w:rsidRDefault="003A0EC0" w:rsidP="003A0EC0">
      <w:pPr>
        <w:jc w:val="both"/>
      </w:pPr>
    </w:p>
    <w:p w:rsidR="003A0EC0" w:rsidRPr="003A0EC0" w:rsidRDefault="003A0EC0" w:rsidP="003A0EC0">
      <w:pPr>
        <w:jc w:val="both"/>
      </w:pPr>
      <w:r w:rsidRPr="003A0EC0">
        <w:t>Председатель</w:t>
      </w:r>
    </w:p>
    <w:p w:rsidR="003A0EC0" w:rsidRPr="003A0EC0" w:rsidRDefault="003A0EC0" w:rsidP="003A0EC0">
      <w:pPr>
        <w:jc w:val="both"/>
      </w:pPr>
      <w:r w:rsidRPr="003A0EC0">
        <w:t xml:space="preserve">Законодательного Собрания </w:t>
      </w:r>
      <w:r w:rsidRPr="003A0EC0">
        <w:tab/>
      </w:r>
      <w:r w:rsidRPr="003A0EC0">
        <w:tab/>
      </w:r>
      <w:r w:rsidRPr="003A0EC0">
        <w:tab/>
      </w:r>
      <w:r w:rsidRPr="003A0EC0">
        <w:tab/>
      </w:r>
      <w:r w:rsidRPr="003A0EC0">
        <w:tab/>
      </w:r>
      <w:r w:rsidRPr="003A0EC0">
        <w:tab/>
      </w:r>
      <w:r w:rsidRPr="003A0EC0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89D" w:rsidRDefault="0096289D">
      <w:r>
        <w:separator/>
      </w:r>
    </w:p>
  </w:endnote>
  <w:endnote w:type="continuationSeparator" w:id="0">
    <w:p w:rsidR="0096289D" w:rsidRDefault="0096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89D" w:rsidRDefault="0096289D">
      <w:r>
        <w:separator/>
      </w:r>
    </w:p>
  </w:footnote>
  <w:footnote w:type="continuationSeparator" w:id="0">
    <w:p w:rsidR="0096289D" w:rsidRDefault="00962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EC0"/>
    <w:rsid w:val="00057575"/>
    <w:rsid w:val="000B3FB2"/>
    <w:rsid w:val="000D628E"/>
    <w:rsid w:val="000E5228"/>
    <w:rsid w:val="00123119"/>
    <w:rsid w:val="00155F7F"/>
    <w:rsid w:val="003325F4"/>
    <w:rsid w:val="00392E21"/>
    <w:rsid w:val="003A0EC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289D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2018-12-19T23:00:00Z</cp:lastPrinted>
  <dcterms:created xsi:type="dcterms:W3CDTF">2018-12-19T23:00:00Z</dcterms:created>
  <dcterms:modified xsi:type="dcterms:W3CDTF">2018-12-19T23:00:00Z</dcterms:modified>
</cp:coreProperties>
</file>