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26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4C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4C45">
              <w:rPr>
                <w:szCs w:val="28"/>
              </w:rPr>
              <w:t>19.12.2018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4C45" w:rsidRPr="00674C45">
              <w:rPr>
                <w:szCs w:val="28"/>
              </w:rPr>
              <w:t>1193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4C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74C45" w:rsidRDefault="00674C45" w:rsidP="00674C4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 xml:space="preserve">"О бюджете территориального фонда обязательного медицинского страхования Приморского края на 2019 год и плановый период 2020 и </w:t>
            </w:r>
          </w:p>
          <w:p w:rsidR="000B3FB2" w:rsidRPr="00CA7E54" w:rsidRDefault="00674C45" w:rsidP="00674C45">
            <w:pPr>
              <w:ind w:left="-108"/>
              <w:jc w:val="both"/>
            </w:pPr>
            <w:r>
              <w:t>2021 годов"</w:t>
            </w:r>
          </w:p>
          <w:p w:rsidR="000B3FB2" w:rsidRPr="00674C45" w:rsidRDefault="000B3FB2" w:rsidP="0094344A">
            <w:pPr>
              <w:ind w:left="-108"/>
              <w:jc w:val="both"/>
            </w:pPr>
          </w:p>
        </w:tc>
      </w:tr>
    </w:tbl>
    <w:p w:rsidR="00674C45" w:rsidRDefault="00674C45" w:rsidP="00674C4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674C45" w:rsidRPr="00A73671" w:rsidRDefault="00674C45" w:rsidP="00674C45">
      <w:pPr>
        <w:pStyle w:val="a3"/>
        <w:tabs>
          <w:tab w:val="clear" w:pos="4153"/>
          <w:tab w:val="clear" w:pos="8306"/>
        </w:tabs>
        <w:jc w:val="both"/>
      </w:pPr>
    </w:p>
    <w:p w:rsidR="00674C45" w:rsidRPr="00A73671" w:rsidRDefault="00674C45" w:rsidP="00674C45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674C45" w:rsidRPr="00A73671" w:rsidRDefault="00674C45" w:rsidP="00674C45">
      <w:pPr>
        <w:pStyle w:val="a3"/>
        <w:tabs>
          <w:tab w:val="clear" w:pos="4153"/>
          <w:tab w:val="clear" w:pos="8306"/>
        </w:tabs>
        <w:jc w:val="both"/>
      </w:pPr>
    </w:p>
    <w:p w:rsidR="00674C45" w:rsidRPr="00A73671" w:rsidRDefault="00674C45" w:rsidP="00674C45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</w:t>
      </w:r>
      <w:r>
        <w:t>З</w:t>
      </w:r>
      <w:r w:rsidRPr="00A73671">
        <w:t xml:space="preserve">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 xml:space="preserve">на </w:t>
      </w:r>
      <w:r>
        <w:br/>
        <w:t>2019 год и плановый период 2020 и 2021 годов".</w:t>
      </w:r>
    </w:p>
    <w:p w:rsidR="00674C45" w:rsidRPr="00A73671" w:rsidRDefault="00674C45" w:rsidP="00674C45">
      <w:pPr>
        <w:pStyle w:val="a3"/>
        <w:tabs>
          <w:tab w:val="clear" w:pos="4153"/>
          <w:tab w:val="clear" w:pos="8306"/>
        </w:tabs>
        <w:jc w:val="both"/>
      </w:pPr>
    </w:p>
    <w:p w:rsidR="00674C45" w:rsidRDefault="00674C45" w:rsidP="00674C45">
      <w:pPr>
        <w:pStyle w:val="a7"/>
        <w:spacing w:before="0" w:line="240" w:lineRule="auto"/>
        <w:ind w:firstLine="709"/>
      </w:pPr>
      <w:r>
        <w:t>2.Направить указанный Закон Губернатору Приморского края для обнародования.</w:t>
      </w:r>
    </w:p>
    <w:p w:rsidR="00674C45" w:rsidRPr="00A73671" w:rsidRDefault="00674C45" w:rsidP="00674C45">
      <w:pPr>
        <w:pStyle w:val="a7"/>
        <w:spacing w:before="0" w:line="240" w:lineRule="auto"/>
        <w:ind w:firstLine="709"/>
        <w:rPr>
          <w:szCs w:val="28"/>
        </w:rPr>
      </w:pPr>
    </w:p>
    <w:p w:rsidR="00674C45" w:rsidRPr="004F6ADE" w:rsidRDefault="00674C45" w:rsidP="00674C45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674C45" w:rsidRPr="004F6ADE" w:rsidRDefault="00674C45" w:rsidP="00674C45">
      <w:pPr>
        <w:pStyle w:val="30"/>
      </w:pPr>
    </w:p>
    <w:p w:rsidR="00674C45" w:rsidRDefault="00674C45" w:rsidP="00674C45">
      <w:pPr>
        <w:pStyle w:val="30"/>
      </w:pPr>
    </w:p>
    <w:p w:rsidR="00674C45" w:rsidRPr="004F6ADE" w:rsidRDefault="00674C45" w:rsidP="00674C45">
      <w:pPr>
        <w:pStyle w:val="30"/>
      </w:pPr>
    </w:p>
    <w:p w:rsidR="00674C45" w:rsidRDefault="00674C45" w:rsidP="00674C45">
      <w:r>
        <w:t xml:space="preserve">Председатель </w:t>
      </w:r>
    </w:p>
    <w:p w:rsidR="00674C45" w:rsidRDefault="00674C45" w:rsidP="00674C45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   А.И. Ролик</w:t>
      </w:r>
    </w:p>
    <w:p w:rsidR="00674C45" w:rsidRDefault="00674C45" w:rsidP="00674C45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785" w:rsidRDefault="00611785">
      <w:r>
        <w:separator/>
      </w:r>
    </w:p>
  </w:endnote>
  <w:endnote w:type="continuationSeparator" w:id="0">
    <w:p w:rsidR="00611785" w:rsidRDefault="0061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785" w:rsidRDefault="00611785">
      <w:r>
        <w:separator/>
      </w:r>
    </w:p>
  </w:footnote>
  <w:footnote w:type="continuationSeparator" w:id="0">
    <w:p w:rsidR="00611785" w:rsidRDefault="00611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4C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1785"/>
    <w:rsid w:val="00674C4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674C4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674C45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674C45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674C45"/>
    <w:rPr>
      <w:sz w:val="28"/>
    </w:rPr>
  </w:style>
  <w:style w:type="character" w:customStyle="1" w:styleId="a4">
    <w:name w:val="Верхний колонтитул Знак"/>
    <w:link w:val="a3"/>
    <w:uiPriority w:val="99"/>
    <w:rsid w:val="00674C4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2018-12-19T03:49:00Z</cp:lastPrinted>
  <dcterms:created xsi:type="dcterms:W3CDTF">2018-12-19T03:48:00Z</dcterms:created>
  <dcterms:modified xsi:type="dcterms:W3CDTF">2018-12-19T03:50:00Z</dcterms:modified>
</cp:coreProperties>
</file>