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492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6500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65002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65002" w:rsidRPr="00365002">
              <w:rPr>
                <w:szCs w:val="28"/>
              </w:rPr>
              <w:t>1207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65002" w:rsidP="0094344A">
            <w:pPr>
              <w:ind w:left="-108"/>
              <w:jc w:val="both"/>
            </w:pPr>
            <w:r w:rsidRPr="00560A99">
              <w:rPr>
                <w:szCs w:val="28"/>
              </w:rPr>
              <w:t>О Законе Приморского края                   "</w:t>
            </w:r>
            <w:r w:rsidRPr="00F531FC">
              <w:rPr>
                <w:color w:val="000000"/>
                <w:spacing w:val="2"/>
                <w:szCs w:val="28"/>
              </w:rPr>
              <w:t xml:space="preserve">О внесении изменения в </w:t>
            </w:r>
            <w:r>
              <w:rPr>
                <w:color w:val="000000"/>
                <w:spacing w:val="2"/>
                <w:szCs w:val="28"/>
              </w:rPr>
              <w:t xml:space="preserve">              </w:t>
            </w:r>
            <w:r w:rsidRPr="00F531FC">
              <w:rPr>
                <w:color w:val="000000"/>
                <w:spacing w:val="2"/>
                <w:szCs w:val="28"/>
              </w:rPr>
              <w:t>статью 13 Закона Приморского края "Об образовании в Приморском крае</w:t>
            </w:r>
            <w:r w:rsidRPr="00560A99">
              <w:rPr>
                <w:szCs w:val="28"/>
              </w:rPr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365002" w:rsidRPr="009E27DC" w:rsidRDefault="00365002" w:rsidP="00365002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365002" w:rsidRPr="009E27DC" w:rsidRDefault="00365002" w:rsidP="00365002">
      <w:pPr>
        <w:rPr>
          <w:szCs w:val="28"/>
        </w:rPr>
      </w:pPr>
    </w:p>
    <w:p w:rsidR="00365002" w:rsidRPr="009E27DC" w:rsidRDefault="00365002" w:rsidP="00365002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365002" w:rsidRPr="009E27DC" w:rsidRDefault="00365002" w:rsidP="00365002">
      <w:pPr>
        <w:rPr>
          <w:szCs w:val="28"/>
        </w:rPr>
      </w:pPr>
    </w:p>
    <w:p w:rsidR="00365002" w:rsidRPr="00BC32BC" w:rsidRDefault="00365002" w:rsidP="00365002">
      <w:pPr>
        <w:jc w:val="both"/>
        <w:rPr>
          <w:szCs w:val="28"/>
        </w:rPr>
      </w:pPr>
      <w:r>
        <w:tab/>
      </w:r>
      <w:r w:rsidRPr="00BC32BC">
        <w:rPr>
          <w:szCs w:val="28"/>
        </w:rPr>
        <w:t>1.Принять Закон Приморского края "</w:t>
      </w:r>
      <w:r w:rsidRPr="00F531FC">
        <w:rPr>
          <w:color w:val="000000"/>
          <w:spacing w:val="2"/>
          <w:szCs w:val="28"/>
        </w:rPr>
        <w:t xml:space="preserve">О внесении изменения </w:t>
      </w:r>
      <w:r>
        <w:rPr>
          <w:color w:val="000000"/>
          <w:spacing w:val="2"/>
          <w:szCs w:val="28"/>
        </w:rPr>
        <w:t xml:space="preserve">                           </w:t>
      </w:r>
      <w:r w:rsidRPr="00F531FC">
        <w:rPr>
          <w:color w:val="000000"/>
          <w:spacing w:val="2"/>
          <w:szCs w:val="28"/>
        </w:rPr>
        <w:t>в статью 13 Закона Приморско</w:t>
      </w:r>
      <w:r>
        <w:rPr>
          <w:color w:val="000000"/>
          <w:spacing w:val="2"/>
          <w:szCs w:val="28"/>
        </w:rPr>
        <w:t xml:space="preserve">го края </w:t>
      </w:r>
      <w:r w:rsidRPr="00F531FC">
        <w:rPr>
          <w:color w:val="000000"/>
          <w:spacing w:val="2"/>
          <w:szCs w:val="28"/>
        </w:rPr>
        <w:t>"Об образовании в Приморском крае</w:t>
      </w:r>
      <w:r w:rsidRPr="00BC32BC">
        <w:rPr>
          <w:szCs w:val="28"/>
        </w:rPr>
        <w:t>".</w:t>
      </w:r>
    </w:p>
    <w:p w:rsidR="00365002" w:rsidRPr="00BC32BC" w:rsidRDefault="00365002" w:rsidP="00365002">
      <w:pPr>
        <w:jc w:val="both"/>
        <w:rPr>
          <w:szCs w:val="28"/>
        </w:rPr>
      </w:pPr>
    </w:p>
    <w:p w:rsidR="00365002" w:rsidRDefault="00365002" w:rsidP="00365002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365002" w:rsidRDefault="00365002" w:rsidP="00365002">
      <w:pPr>
        <w:jc w:val="both"/>
      </w:pPr>
    </w:p>
    <w:p w:rsidR="00365002" w:rsidRDefault="00365002" w:rsidP="00365002">
      <w:pPr>
        <w:jc w:val="both"/>
      </w:pPr>
      <w:r>
        <w:tab/>
        <w:t>3.Настоящее постановление вступает в силу со дня его принятия.</w:t>
      </w:r>
    </w:p>
    <w:p w:rsidR="00365002" w:rsidRDefault="00365002" w:rsidP="00365002">
      <w:pPr>
        <w:jc w:val="both"/>
      </w:pPr>
      <w:bookmarkStart w:id="0" w:name="_GoBack"/>
      <w:bookmarkEnd w:id="0"/>
    </w:p>
    <w:p w:rsidR="00365002" w:rsidRPr="009E27DC" w:rsidRDefault="00365002" w:rsidP="0036500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65002" w:rsidRPr="009E27DC" w:rsidRDefault="00365002" w:rsidP="0036500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65002" w:rsidRPr="009E27DC" w:rsidRDefault="00365002" w:rsidP="0036500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365002" w:rsidRPr="009E27DC" w:rsidRDefault="00365002" w:rsidP="0036500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365002" w:rsidRPr="009E27DC" w:rsidRDefault="00365002" w:rsidP="00365002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203" w:rsidRDefault="00A52203">
      <w:r>
        <w:separator/>
      </w:r>
    </w:p>
  </w:endnote>
  <w:endnote w:type="continuationSeparator" w:id="0">
    <w:p w:rsidR="00A52203" w:rsidRDefault="00A52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203" w:rsidRDefault="00A52203">
      <w:r>
        <w:separator/>
      </w:r>
    </w:p>
  </w:footnote>
  <w:footnote w:type="continuationSeparator" w:id="0">
    <w:p w:rsidR="00A52203" w:rsidRDefault="00A522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5002"/>
    <w:rsid w:val="00057575"/>
    <w:rsid w:val="000B3FB2"/>
    <w:rsid w:val="000D628E"/>
    <w:rsid w:val="000E5228"/>
    <w:rsid w:val="00123119"/>
    <w:rsid w:val="00155F7F"/>
    <w:rsid w:val="003325F4"/>
    <w:rsid w:val="00365002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2203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2018-12-19T04:28:00Z</cp:lastPrinted>
  <dcterms:created xsi:type="dcterms:W3CDTF">2018-12-19T04:27:00Z</dcterms:created>
  <dcterms:modified xsi:type="dcterms:W3CDTF">2018-12-19T04:28:00Z</dcterms:modified>
</cp:coreProperties>
</file>