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527056">
        <w:trPr>
          <w:trHeight w:val="853"/>
        </w:trPr>
        <w:tc>
          <w:tcPr>
            <w:tcW w:w="9570" w:type="dxa"/>
          </w:tcPr>
          <w:p w:rsidR="00527056" w:rsidRDefault="00A94C7D" w:rsidP="00527056">
            <w:pPr>
              <w:pStyle w:val="1"/>
              <w:tabs>
                <w:tab w:val="left" w:pos="5387"/>
                <w:tab w:val="right" w:pos="9354"/>
              </w:tabs>
              <w:spacing w:line="240" w:lineRule="auto"/>
              <w:ind w:left="5387"/>
              <w:rPr>
                <w:b w:val="0"/>
                <w:sz w:val="20"/>
              </w:rPr>
            </w:pPr>
            <w:r w:rsidRPr="00A94C7D">
              <w:rPr>
                <w:b w:val="0"/>
                <w:sz w:val="20"/>
              </w:rPr>
              <w:t xml:space="preserve">Проект </w:t>
            </w:r>
            <w:r w:rsidR="00527056">
              <w:rPr>
                <w:b w:val="0"/>
                <w:sz w:val="20"/>
              </w:rPr>
              <w:t>подготовлен комитетом</w:t>
            </w:r>
          </w:p>
          <w:p w:rsidR="00A94C7D" w:rsidRPr="00A94C7D" w:rsidRDefault="00527056" w:rsidP="00527056">
            <w:pPr>
              <w:pStyle w:val="1"/>
              <w:tabs>
                <w:tab w:val="left" w:pos="5387"/>
                <w:tab w:val="right" w:pos="9354"/>
              </w:tabs>
              <w:spacing w:line="240" w:lineRule="auto"/>
              <w:ind w:left="5387"/>
            </w:pPr>
            <w:r>
              <w:rPr>
                <w:b w:val="0"/>
                <w:sz w:val="20"/>
              </w:rPr>
              <w:t xml:space="preserve">Законодательного Собрания по </w:t>
            </w:r>
            <w:proofErr w:type="gramStart"/>
            <w:r>
              <w:rPr>
                <w:b w:val="0"/>
                <w:sz w:val="20"/>
              </w:rPr>
              <w:t>бюджетно-налоговой</w:t>
            </w:r>
            <w:proofErr w:type="gramEnd"/>
            <w:r>
              <w:rPr>
                <w:b w:val="0"/>
                <w:sz w:val="20"/>
              </w:rPr>
              <w:t xml:space="preserve"> политике и финансовым ресурсам </w:t>
            </w:r>
          </w:p>
        </w:tc>
      </w:tr>
      <w:tr w:rsidR="00BE0544" w:rsidTr="00A94C7D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360F" w:rsidRDefault="00FD360F" w:rsidP="00FD360F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515A26" w:rsidRPr="00EE5DDF" w:rsidRDefault="00587382" w:rsidP="00515A26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>"</w:t>
      </w:r>
      <w:r w:rsidR="00515A26">
        <w:rPr>
          <w:b/>
          <w:bCs/>
          <w:szCs w:val="28"/>
        </w:rPr>
        <w:t>О БЮДЖЕТНОМ УСТРОЙСТВЕ, БЮДЖЕТНОМ ПРОЦЕССЕ И МЕЖБЮДЖЕТНЫХ ОТНОШЕНИЯХ В ПРИМОРСКОМ КРАЕ</w:t>
      </w:r>
      <w:r>
        <w:rPr>
          <w:b/>
          <w:bCs/>
          <w:szCs w:val="28"/>
        </w:rPr>
        <w:t>"</w:t>
      </w:r>
      <w:r w:rsidR="00515A26">
        <w:rPr>
          <w:b/>
          <w:bCs/>
          <w:szCs w:val="28"/>
        </w:rPr>
        <w:t xml:space="preserve"> </w:t>
      </w:r>
    </w:p>
    <w:p w:rsidR="00FD360F" w:rsidRPr="00507738" w:rsidRDefault="00FD360F" w:rsidP="00FD360F">
      <w:pPr>
        <w:pStyle w:val="a3"/>
        <w:rPr>
          <w:szCs w:val="28"/>
        </w:rPr>
      </w:pPr>
    </w:p>
    <w:p w:rsidR="00FD360F" w:rsidRDefault="00FD360F" w:rsidP="00FD360F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 w:rsidR="0006489C">
        <w:rPr>
          <w:szCs w:val="28"/>
        </w:rPr>
        <w:t xml:space="preserve"> </w:t>
      </w:r>
      <w:r w:rsidR="00527056">
        <w:rPr>
          <w:szCs w:val="28"/>
        </w:rPr>
        <w:t>в первом чтении</w:t>
      </w:r>
    </w:p>
    <w:p w:rsidR="00527056" w:rsidRDefault="00527056" w:rsidP="00FD360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B26CCE">
        <w:rPr>
          <w:szCs w:val="28"/>
        </w:rPr>
        <w:t>во втором чтении</w:t>
      </w:r>
    </w:p>
    <w:p w:rsidR="00B26CCE" w:rsidRDefault="00B26CCE" w:rsidP="00FD360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A94C7D" w:rsidRDefault="00A94C7D" w:rsidP="00FD360F">
      <w:pPr>
        <w:ind w:firstLine="720"/>
        <w:jc w:val="both"/>
        <w:rPr>
          <w:szCs w:val="28"/>
        </w:rPr>
      </w:pPr>
    </w:p>
    <w:p w:rsidR="00A07B54" w:rsidRPr="00C07BAE" w:rsidRDefault="00A07B54" w:rsidP="00316CFB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A07B54" w:rsidRDefault="00A07B54" w:rsidP="00316CFB">
      <w:pPr>
        <w:ind w:firstLine="709"/>
        <w:jc w:val="both"/>
      </w:pPr>
      <w:proofErr w:type="gramStart"/>
      <w:r w:rsidRPr="00C07BAE">
        <w:t>Внести в Закон Приморского края от 2 августа 2005 года № 271-КЗ</w:t>
      </w:r>
      <w:r w:rsidRPr="00F97CDD">
        <w:t xml:space="preserve"> </w:t>
      </w:r>
      <w:r w:rsidRPr="00C07BAE">
        <w:rPr>
          <w:color w:val="FF0000"/>
        </w:rPr>
        <w:br/>
      </w:r>
      <w:r w:rsidR="00527056"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</w:t>
      </w:r>
      <w:r w:rsidR="00527056">
        <w:t>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</w:t>
      </w:r>
      <w:proofErr w:type="gramEnd"/>
      <w:r w:rsidRPr="000B6359">
        <w:rPr>
          <w:szCs w:val="28"/>
        </w:rPr>
        <w:t xml:space="preserve"> </w:t>
      </w:r>
      <w:proofErr w:type="gramStart"/>
      <w:r w:rsidRPr="000B6359">
        <w:rPr>
          <w:szCs w:val="28"/>
        </w:rPr>
        <w:t>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proofErr w:type="gramEnd"/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</w:t>
      </w:r>
      <w:r w:rsidR="00527056">
        <w:rPr>
          <w:szCs w:val="28"/>
        </w:rPr>
        <w:t>;</w:t>
      </w:r>
      <w:r w:rsidR="00B43733" w:rsidRPr="00B43733">
        <w:rPr>
          <w:szCs w:val="28"/>
        </w:rPr>
        <w:t xml:space="preserve"> </w:t>
      </w:r>
      <w:r w:rsidR="00B43733">
        <w:rPr>
          <w:szCs w:val="28"/>
        </w:rPr>
        <w:t>2018, № 49, стр. 8, № 66, стр. 43, № 72, стр. 3</w:t>
      </w:r>
      <w:r w:rsidRPr="000B6359">
        <w:t>) следующие изменения:</w:t>
      </w:r>
    </w:p>
    <w:p w:rsidR="00A07B54" w:rsidRPr="002B294C" w:rsidRDefault="00527056" w:rsidP="00527056">
      <w:pPr>
        <w:pStyle w:val="a6"/>
        <w:tabs>
          <w:tab w:val="left" w:pos="-142"/>
        </w:tabs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</w:t>
      </w:r>
      <w:r w:rsidR="002B294C">
        <w:rPr>
          <w:szCs w:val="28"/>
        </w:rPr>
        <w:t xml:space="preserve">часть 1 </w:t>
      </w:r>
      <w:r w:rsidR="00316CFB" w:rsidRPr="002B294C">
        <w:rPr>
          <w:szCs w:val="28"/>
        </w:rPr>
        <w:t>стать</w:t>
      </w:r>
      <w:r w:rsidR="002B294C">
        <w:rPr>
          <w:szCs w:val="28"/>
        </w:rPr>
        <w:t>и</w:t>
      </w:r>
      <w:r w:rsidR="00A07B54" w:rsidRPr="002B294C">
        <w:rPr>
          <w:szCs w:val="28"/>
        </w:rPr>
        <w:t xml:space="preserve"> 37 </w:t>
      </w:r>
      <w:r w:rsidR="00A07B54" w:rsidRPr="002B294C">
        <w:rPr>
          <w:rFonts w:eastAsiaTheme="minorHAnsi"/>
          <w:szCs w:val="28"/>
          <w:lang w:eastAsia="en-US"/>
        </w:rPr>
        <w:t>дополнить пунктом 5 следующего содержания:</w:t>
      </w:r>
    </w:p>
    <w:p w:rsidR="00A07B54" w:rsidRDefault="00E75EC9" w:rsidP="00316CFB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"</w:t>
      </w:r>
      <w:r w:rsidR="00316CFB">
        <w:rPr>
          <w:rFonts w:eastAsiaTheme="minorHAnsi"/>
          <w:sz w:val="28"/>
          <w:szCs w:val="28"/>
          <w:lang w:eastAsia="en-US"/>
        </w:rPr>
        <w:t>5)</w:t>
      </w:r>
      <w:r w:rsidR="00A07B54" w:rsidRPr="00542445">
        <w:rPr>
          <w:sz w:val="28"/>
          <w:szCs w:val="28"/>
          <w:lang w:eastAsia="en-US"/>
        </w:rPr>
        <w:t>грант</w:t>
      </w:r>
      <w:r w:rsidR="00316CFB">
        <w:rPr>
          <w:sz w:val="28"/>
          <w:szCs w:val="28"/>
          <w:lang w:eastAsia="en-US"/>
        </w:rPr>
        <w:t>ы</w:t>
      </w:r>
      <w:r w:rsidR="00A07B54" w:rsidRPr="00542445">
        <w:rPr>
          <w:sz w:val="28"/>
          <w:szCs w:val="28"/>
          <w:lang w:eastAsia="en-US"/>
        </w:rPr>
        <w:t xml:space="preserve"> </w:t>
      </w:r>
      <w:r w:rsidR="00A07B54" w:rsidRPr="00542445">
        <w:rPr>
          <w:sz w:val="28"/>
          <w:szCs w:val="28"/>
        </w:rPr>
        <w:t>муниципальны</w:t>
      </w:r>
      <w:r>
        <w:rPr>
          <w:sz w:val="28"/>
          <w:szCs w:val="28"/>
        </w:rPr>
        <w:t>м</w:t>
      </w:r>
      <w:r w:rsidR="00A07B54" w:rsidRPr="00542445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ям</w:t>
      </w:r>
      <w:r w:rsidR="00A07B54" w:rsidRPr="00542445">
        <w:rPr>
          <w:sz w:val="28"/>
          <w:szCs w:val="28"/>
        </w:rPr>
        <w:t xml:space="preserve"> в целях поддержки проектов, инициируемых жителями муниципальных образований, по решению вопросов местного значения</w:t>
      </w:r>
      <w:proofErr w:type="gramStart"/>
      <w:r w:rsidR="00316CF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16CFB">
        <w:rPr>
          <w:sz w:val="28"/>
          <w:szCs w:val="28"/>
        </w:rPr>
        <w:t>;</w:t>
      </w:r>
      <w:proofErr w:type="gramEnd"/>
    </w:p>
    <w:p w:rsidR="00316CFB" w:rsidRPr="00316CFB" w:rsidRDefault="00E70BC1" w:rsidP="00316CFB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5967">
        <w:rPr>
          <w:sz w:val="28"/>
          <w:szCs w:val="28"/>
        </w:rPr>
        <w:t>)</w:t>
      </w:r>
      <w:r w:rsidR="00316CFB" w:rsidRPr="00316CFB">
        <w:rPr>
          <w:sz w:val="28"/>
          <w:szCs w:val="28"/>
        </w:rPr>
        <w:t xml:space="preserve">в пункте 28 части 1 статьи 53 слова </w:t>
      </w:r>
      <w:r w:rsidR="00E75EC9">
        <w:rPr>
          <w:sz w:val="28"/>
          <w:szCs w:val="28"/>
        </w:rPr>
        <w:t>"</w:t>
      </w:r>
      <w:r w:rsidR="00316CFB" w:rsidRPr="00316CFB">
        <w:rPr>
          <w:sz w:val="28"/>
          <w:szCs w:val="28"/>
        </w:rPr>
        <w:t xml:space="preserve">методик распределения </w:t>
      </w:r>
      <w:r w:rsidR="003A56BB">
        <w:rPr>
          <w:sz w:val="28"/>
          <w:szCs w:val="28"/>
        </w:rPr>
        <w:br/>
      </w:r>
      <w:r w:rsidR="00E75EC9">
        <w:rPr>
          <w:sz w:val="28"/>
          <w:szCs w:val="28"/>
        </w:rPr>
        <w:t>и порядка предоставления" заменить словами "</w:t>
      </w:r>
      <w:r w:rsidR="00316CFB">
        <w:rPr>
          <w:sz w:val="28"/>
          <w:szCs w:val="28"/>
        </w:rPr>
        <w:t>методик распределения</w:t>
      </w:r>
      <w:r w:rsidR="00E75EC9">
        <w:rPr>
          <w:sz w:val="28"/>
          <w:szCs w:val="28"/>
        </w:rPr>
        <w:t xml:space="preserve"> и (или) порядков предоставления"</w:t>
      </w:r>
      <w:r w:rsidR="00316CFB">
        <w:rPr>
          <w:sz w:val="28"/>
          <w:szCs w:val="28"/>
        </w:rPr>
        <w:t xml:space="preserve">. </w:t>
      </w:r>
      <w:bookmarkStart w:id="0" w:name="_GoBack"/>
      <w:bookmarkEnd w:id="0"/>
    </w:p>
    <w:p w:rsidR="00A07B54" w:rsidRDefault="00A07B54" w:rsidP="00316CF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07B54" w:rsidRPr="00334557" w:rsidRDefault="00A07B54" w:rsidP="00316CFB">
      <w:pPr>
        <w:ind w:firstLine="709"/>
        <w:jc w:val="both"/>
      </w:pPr>
      <w:r w:rsidRPr="00334557">
        <w:t>СТАТЬЯ 2</w:t>
      </w:r>
      <w:r>
        <w:t>.</w:t>
      </w:r>
    </w:p>
    <w:p w:rsidR="00A07B54" w:rsidRPr="00CE2C4F" w:rsidRDefault="00A07B54" w:rsidP="00316CF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336FB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января 2019</w:t>
      </w:r>
      <w:r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0F" w:rsidRDefault="00FD360F" w:rsidP="00FD36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BE0544" w:rsidRDefault="00FD360F" w:rsidP="00FD360F">
      <w:pPr>
        <w:rPr>
          <w:szCs w:val="28"/>
        </w:rPr>
      </w:pPr>
      <w:r w:rsidRPr="0033684D">
        <w:rPr>
          <w:szCs w:val="28"/>
        </w:rPr>
        <w:t>Губернатор</w:t>
      </w:r>
      <w:r>
        <w:rPr>
          <w:szCs w:val="28"/>
        </w:rPr>
        <w:t>а</w:t>
      </w:r>
      <w:r w:rsidRPr="0033684D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</w:t>
      </w:r>
      <w:r w:rsidR="003A56BB">
        <w:rPr>
          <w:szCs w:val="28"/>
        </w:rPr>
        <w:t xml:space="preserve">                               </w:t>
      </w:r>
      <w:r w:rsidR="00805967">
        <w:rPr>
          <w:szCs w:val="28"/>
        </w:rPr>
        <w:t xml:space="preserve"> </w:t>
      </w:r>
      <w:r>
        <w:rPr>
          <w:szCs w:val="28"/>
        </w:rPr>
        <w:t xml:space="preserve"> </w:t>
      </w:r>
      <w:r w:rsidR="00A07B54">
        <w:rPr>
          <w:szCs w:val="28"/>
        </w:rPr>
        <w:t>О.Н. Кожемяко</w:t>
      </w:r>
    </w:p>
    <w:p w:rsidR="00146EE2" w:rsidRDefault="00146EE2" w:rsidP="00FD360F">
      <w:pPr>
        <w:rPr>
          <w:szCs w:val="28"/>
        </w:rPr>
      </w:pPr>
    </w:p>
    <w:sectPr w:rsidR="00146EE2" w:rsidSect="003A56B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0D" w:rsidRDefault="001E310D">
      <w:r>
        <w:separator/>
      </w:r>
    </w:p>
  </w:endnote>
  <w:endnote w:type="continuationSeparator" w:id="0">
    <w:p w:rsidR="001E310D" w:rsidRDefault="001E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0D" w:rsidRDefault="001E310D">
      <w:r>
        <w:separator/>
      </w:r>
    </w:p>
  </w:footnote>
  <w:footnote w:type="continuationSeparator" w:id="0">
    <w:p w:rsidR="001E310D" w:rsidRDefault="001E3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C0ADD"/>
    <w:multiLevelType w:val="hybridMultilevel"/>
    <w:tmpl w:val="849CBCF2"/>
    <w:lvl w:ilvl="0" w:tplc="1A826F90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FB6DC1"/>
    <w:multiLevelType w:val="hybridMultilevel"/>
    <w:tmpl w:val="1EBEA868"/>
    <w:lvl w:ilvl="0" w:tplc="53C64220">
      <w:start w:val="1"/>
      <w:numFmt w:val="decimal"/>
      <w:suff w:val="nothing"/>
      <w:lvlText w:val="%1)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60F"/>
    <w:rsid w:val="000049DF"/>
    <w:rsid w:val="0003291F"/>
    <w:rsid w:val="0006489C"/>
    <w:rsid w:val="000849D5"/>
    <w:rsid w:val="000A0407"/>
    <w:rsid w:val="000A3833"/>
    <w:rsid w:val="000D02ED"/>
    <w:rsid w:val="00146EE2"/>
    <w:rsid w:val="001E310D"/>
    <w:rsid w:val="00217404"/>
    <w:rsid w:val="002B294C"/>
    <w:rsid w:val="002C19C9"/>
    <w:rsid w:val="00316CFB"/>
    <w:rsid w:val="00321E13"/>
    <w:rsid w:val="003269C9"/>
    <w:rsid w:val="00380EE1"/>
    <w:rsid w:val="003A56BB"/>
    <w:rsid w:val="003B26E7"/>
    <w:rsid w:val="003E3720"/>
    <w:rsid w:val="003E76E4"/>
    <w:rsid w:val="0047435B"/>
    <w:rsid w:val="004747DE"/>
    <w:rsid w:val="004B1B67"/>
    <w:rsid w:val="005077FE"/>
    <w:rsid w:val="00515A26"/>
    <w:rsid w:val="00527056"/>
    <w:rsid w:val="00587382"/>
    <w:rsid w:val="005A2827"/>
    <w:rsid w:val="006D6276"/>
    <w:rsid w:val="007B3D98"/>
    <w:rsid w:val="00805967"/>
    <w:rsid w:val="0082679A"/>
    <w:rsid w:val="0085673F"/>
    <w:rsid w:val="0093213C"/>
    <w:rsid w:val="00952775"/>
    <w:rsid w:val="00A07B54"/>
    <w:rsid w:val="00A34345"/>
    <w:rsid w:val="00A4794A"/>
    <w:rsid w:val="00A94C7D"/>
    <w:rsid w:val="00AB1D44"/>
    <w:rsid w:val="00AB70F9"/>
    <w:rsid w:val="00AC31EC"/>
    <w:rsid w:val="00AD7815"/>
    <w:rsid w:val="00B14397"/>
    <w:rsid w:val="00B26CCE"/>
    <w:rsid w:val="00B43733"/>
    <w:rsid w:val="00BE0544"/>
    <w:rsid w:val="00C1194B"/>
    <w:rsid w:val="00C12560"/>
    <w:rsid w:val="00C529FD"/>
    <w:rsid w:val="00D071F7"/>
    <w:rsid w:val="00D42736"/>
    <w:rsid w:val="00D56249"/>
    <w:rsid w:val="00D603EA"/>
    <w:rsid w:val="00DB4074"/>
    <w:rsid w:val="00E34273"/>
    <w:rsid w:val="00E60B2A"/>
    <w:rsid w:val="00E70BC1"/>
    <w:rsid w:val="00E71991"/>
    <w:rsid w:val="00E75EC9"/>
    <w:rsid w:val="00E831F9"/>
    <w:rsid w:val="00F23036"/>
    <w:rsid w:val="00FD1087"/>
    <w:rsid w:val="00FD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D360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FD360F"/>
    <w:rPr>
      <w:sz w:val="28"/>
    </w:rPr>
  </w:style>
  <w:style w:type="paragraph" w:styleId="a6">
    <w:name w:val="List Paragraph"/>
    <w:basedOn w:val="a"/>
    <w:uiPriority w:val="34"/>
    <w:qFormat/>
    <w:rsid w:val="00AB1D44"/>
    <w:pPr>
      <w:ind w:left="720"/>
      <w:contextualSpacing/>
    </w:pPr>
  </w:style>
  <w:style w:type="paragraph" w:customStyle="1" w:styleId="ConsPlusTitle">
    <w:name w:val="ConsPlusTitle"/>
    <w:uiPriority w:val="99"/>
    <w:rsid w:val="00A07B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">
    <w:name w:val="Body Text Indent 3"/>
    <w:basedOn w:val="a"/>
    <w:link w:val="30"/>
    <w:rsid w:val="00A07B5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07B54"/>
    <w:rPr>
      <w:sz w:val="16"/>
      <w:szCs w:val="16"/>
    </w:rPr>
  </w:style>
  <w:style w:type="paragraph" w:styleId="a7">
    <w:name w:val="Balloon Text"/>
    <w:basedOn w:val="a"/>
    <w:link w:val="a8"/>
    <w:semiHidden/>
    <w:unhideWhenUsed/>
    <w:rsid w:val="002B29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B29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Пятышина Ольга Тимофеевна</cp:lastModifiedBy>
  <cp:revision>7</cp:revision>
  <cp:lastPrinted>2018-12-14T02:32:00Z</cp:lastPrinted>
  <dcterms:created xsi:type="dcterms:W3CDTF">2018-12-13T04:56:00Z</dcterms:created>
  <dcterms:modified xsi:type="dcterms:W3CDTF">2018-12-17T23:20:00Z</dcterms:modified>
</cp:coreProperties>
</file>