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0405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92A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92A25"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2A25" w:rsidRPr="00A92A25">
              <w:rPr>
                <w:szCs w:val="28"/>
              </w:rPr>
              <w:t>1181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92A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92A25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</w:t>
            </w:r>
            <w:r>
              <w:rPr>
                <w:szCs w:val="28"/>
              </w:rPr>
              <w:br/>
              <w:t>2021 годов</w:t>
            </w:r>
            <w:r>
              <w:t>"</w:t>
            </w:r>
          </w:p>
          <w:p w:rsidR="000B3FB2" w:rsidRPr="00A92A25" w:rsidRDefault="000B3FB2" w:rsidP="0094344A">
            <w:pPr>
              <w:ind w:left="-108"/>
              <w:jc w:val="both"/>
            </w:pPr>
          </w:p>
        </w:tc>
      </w:tr>
    </w:tbl>
    <w:p w:rsidR="00A92A25" w:rsidRDefault="00A92A25" w:rsidP="00A92A2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1.Принять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2020 и 2021 годов</w:t>
      </w:r>
      <w:r>
        <w:t xml:space="preserve">" во втором чтении </w:t>
      </w:r>
      <w:r>
        <w:br/>
        <w:t>(за исключением приложения к проекту закона по р</w:t>
      </w:r>
      <w:r w:rsidRPr="00DB3662">
        <w:t>аспределени</w:t>
      </w:r>
      <w:r>
        <w:t xml:space="preserve">ю </w:t>
      </w:r>
      <w:r w:rsidRPr="00DB3662">
        <w:t xml:space="preserve">бюджетных ассигнований из краевого бюджета на </w:t>
      </w:r>
      <w:r>
        <w:rPr>
          <w:szCs w:val="28"/>
        </w:rPr>
        <w:t>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2020 и 2021 годов</w:t>
      </w:r>
      <w:r>
        <w:t xml:space="preserve"> </w:t>
      </w:r>
      <w:r w:rsidRPr="00DB3662">
        <w:t>в ведомственной структуре расходов краевого бюджета</w:t>
      </w:r>
      <w:r>
        <w:t>).</w:t>
      </w:r>
      <w:proofErr w:type="gramEnd"/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92A25" w:rsidRDefault="00A92A25" w:rsidP="00A92A2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92A25" w:rsidRDefault="00A92A25" w:rsidP="00A92A2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 w:rsidRPr="0056057E">
        <w:t xml:space="preserve">Законодательному Собранию рассмотреть в </w:t>
      </w:r>
      <w:r>
        <w:t>третье</w:t>
      </w:r>
      <w:r w:rsidRPr="0056057E">
        <w:t>м чтении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2020 и 2021 годов</w:t>
      </w:r>
      <w:r w:rsidRPr="0056057E">
        <w:t xml:space="preserve">" на заседании </w:t>
      </w:r>
      <w:r>
        <w:t>19 декаб</w:t>
      </w:r>
      <w:r w:rsidRPr="0056057E">
        <w:t>ря 20</w:t>
      </w:r>
      <w:r>
        <w:t>18</w:t>
      </w:r>
      <w:r w:rsidRPr="0056057E">
        <w:t xml:space="preserve"> года.</w:t>
      </w: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</w:p>
    <w:p w:rsidR="00A92A25" w:rsidRDefault="00A92A25" w:rsidP="00A92A2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A92A25" w:rsidRDefault="00A92A25" w:rsidP="00A92A2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92A25" w:rsidRDefault="00A92A25" w:rsidP="00A92A2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</w:t>
      </w:r>
      <w:r w:rsidRPr="00BA1300">
        <w:rPr>
          <w:szCs w:val="28"/>
        </w:rPr>
        <w:t>.</w:t>
      </w:r>
      <w:r>
        <w:rPr>
          <w:szCs w:val="28"/>
        </w:rPr>
        <w:t>И</w:t>
      </w:r>
      <w:r w:rsidRPr="00BA1300">
        <w:rPr>
          <w:szCs w:val="28"/>
        </w:rPr>
        <w:t xml:space="preserve">. </w:t>
      </w:r>
      <w:r>
        <w:rPr>
          <w:szCs w:val="28"/>
        </w:rPr>
        <w:t>Ролик</w:t>
      </w:r>
    </w:p>
    <w:p w:rsidR="00A92A25" w:rsidRDefault="00A92A25" w:rsidP="00A92A25">
      <w:pPr>
        <w:pStyle w:val="30"/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335" w:rsidRDefault="00D25335">
      <w:r>
        <w:separator/>
      </w:r>
    </w:p>
  </w:endnote>
  <w:endnote w:type="continuationSeparator" w:id="0">
    <w:p w:rsidR="00D25335" w:rsidRDefault="00D2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335" w:rsidRDefault="00D25335">
      <w:r>
        <w:separator/>
      </w:r>
    </w:p>
  </w:footnote>
  <w:footnote w:type="continuationSeparator" w:id="0">
    <w:p w:rsidR="00D25335" w:rsidRDefault="00D25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2A2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2A25"/>
    <w:rsid w:val="00A93332"/>
    <w:rsid w:val="00AE5EE6"/>
    <w:rsid w:val="00BA58C7"/>
    <w:rsid w:val="00C20E8F"/>
    <w:rsid w:val="00CA7E54"/>
    <w:rsid w:val="00CE19DF"/>
    <w:rsid w:val="00D02716"/>
    <w:rsid w:val="00D2533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A92A25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A92A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2018-12-11T03:34:00Z</cp:lastPrinted>
  <dcterms:created xsi:type="dcterms:W3CDTF">2018-12-11T03:32:00Z</dcterms:created>
  <dcterms:modified xsi:type="dcterms:W3CDTF">2018-12-11T03:35:00Z</dcterms:modified>
</cp:coreProperties>
</file>