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12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60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601C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01C" w:rsidRPr="0085601C">
              <w:rPr>
                <w:szCs w:val="28"/>
              </w:rPr>
              <w:t>1187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5601C" w:rsidRDefault="0085601C" w:rsidP="0085601C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социальной поддержке льготных категорий граждан, проживающих </w:t>
            </w:r>
          </w:p>
          <w:p w:rsidR="000B3FB2" w:rsidRPr="00CA7E54" w:rsidRDefault="0085601C" w:rsidP="0085601C">
            <w:pPr>
              <w:ind w:left="-108"/>
              <w:jc w:val="both"/>
            </w:pPr>
            <w:r>
              <w:t>на территории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5601C" w:rsidRDefault="0085601C" w:rsidP="0085601C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5601C" w:rsidRPr="00A84D7E" w:rsidRDefault="0085601C" w:rsidP="0085601C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5601C" w:rsidRDefault="0085601C" w:rsidP="0085601C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5601C" w:rsidRPr="00A84D7E" w:rsidRDefault="0085601C" w:rsidP="0085601C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5601C" w:rsidRDefault="0085601C" w:rsidP="0085601C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изменений </w:t>
      </w:r>
      <w:r>
        <w:br/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85601C" w:rsidRDefault="0085601C" w:rsidP="0085601C">
      <w:pPr>
        <w:tabs>
          <w:tab w:val="left" w:pos="709"/>
        </w:tabs>
        <w:ind w:firstLine="709"/>
        <w:jc w:val="both"/>
        <w:rPr>
          <w:szCs w:val="28"/>
        </w:rPr>
      </w:pPr>
    </w:p>
    <w:p w:rsidR="0085601C" w:rsidRPr="00562DE7" w:rsidRDefault="0085601C" w:rsidP="0085601C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5601C" w:rsidRPr="00A84D7E" w:rsidRDefault="0085601C" w:rsidP="0085601C">
      <w:pPr>
        <w:ind w:firstLine="900"/>
        <w:rPr>
          <w:szCs w:val="28"/>
        </w:rPr>
      </w:pPr>
    </w:p>
    <w:p w:rsidR="0085601C" w:rsidRPr="00562DE7" w:rsidRDefault="0085601C" w:rsidP="0085601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85601C" w:rsidRDefault="0085601C" w:rsidP="0085601C">
      <w:pPr>
        <w:ind w:firstLine="900"/>
        <w:rPr>
          <w:szCs w:val="28"/>
        </w:rPr>
      </w:pPr>
    </w:p>
    <w:p w:rsidR="0085601C" w:rsidRDefault="0085601C" w:rsidP="0085601C">
      <w:pPr>
        <w:ind w:firstLine="900"/>
        <w:rPr>
          <w:szCs w:val="28"/>
        </w:rPr>
      </w:pPr>
    </w:p>
    <w:p w:rsidR="0085601C" w:rsidRPr="00A84D7E" w:rsidRDefault="0085601C" w:rsidP="0085601C">
      <w:pPr>
        <w:ind w:firstLine="900"/>
        <w:rPr>
          <w:szCs w:val="28"/>
        </w:rPr>
      </w:pPr>
    </w:p>
    <w:p w:rsidR="0085601C" w:rsidRDefault="0085601C" w:rsidP="0085601C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85601C" w:rsidRDefault="0085601C" w:rsidP="0085601C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F5D" w:rsidRDefault="00CD6F5D">
      <w:r>
        <w:separator/>
      </w:r>
    </w:p>
  </w:endnote>
  <w:endnote w:type="continuationSeparator" w:id="0">
    <w:p w:rsidR="00CD6F5D" w:rsidRDefault="00CD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F5D" w:rsidRDefault="00CD6F5D">
      <w:r>
        <w:separator/>
      </w:r>
    </w:p>
  </w:footnote>
  <w:footnote w:type="continuationSeparator" w:id="0">
    <w:p w:rsidR="00CD6F5D" w:rsidRDefault="00CD6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0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01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6F5D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5601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5601C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2018-12-11T03:48:00Z</cp:lastPrinted>
  <dcterms:created xsi:type="dcterms:W3CDTF">2018-12-11T03:47:00Z</dcterms:created>
  <dcterms:modified xsi:type="dcterms:W3CDTF">2018-12-11T03:48:00Z</dcterms:modified>
</cp:coreProperties>
</file>