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596557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61E0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61E0C">
              <w:rPr>
                <w:szCs w:val="28"/>
              </w:rPr>
              <w:t>11.12.2018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61E0C" w:rsidRPr="00661E0C">
              <w:rPr>
                <w:szCs w:val="28"/>
              </w:rPr>
              <w:t>1188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61E0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61E0C" w:rsidP="0094344A">
            <w:pPr>
              <w:ind w:left="-108"/>
              <w:jc w:val="both"/>
            </w:pPr>
            <w:r>
              <w:t xml:space="preserve">О Законе Приморского края                   </w:t>
            </w:r>
            <w:r w:rsidRPr="006A03AE">
              <w:t>"О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  <w:p w:rsidR="000B3FB2" w:rsidRPr="00661E0C" w:rsidRDefault="000B3FB2" w:rsidP="0094344A">
            <w:pPr>
              <w:ind w:left="-108"/>
              <w:jc w:val="both"/>
            </w:pPr>
          </w:p>
        </w:tc>
      </w:tr>
    </w:tbl>
    <w:p w:rsidR="00661E0C" w:rsidRDefault="00661E0C" w:rsidP="00661E0C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661E0C" w:rsidRDefault="00661E0C" w:rsidP="00661E0C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661E0C" w:rsidRDefault="00661E0C" w:rsidP="00661E0C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661E0C" w:rsidRDefault="00661E0C" w:rsidP="00661E0C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661E0C" w:rsidRPr="003E384A" w:rsidRDefault="00661E0C" w:rsidP="00661E0C">
      <w:pPr>
        <w:pStyle w:val="a6"/>
        <w:ind w:firstLine="709"/>
        <w:jc w:val="both"/>
        <w:rPr>
          <w:sz w:val="28"/>
          <w:szCs w:val="28"/>
        </w:rPr>
      </w:pPr>
      <w:r w:rsidRPr="00214FD9">
        <w:rPr>
          <w:sz w:val="28"/>
          <w:szCs w:val="28"/>
        </w:rPr>
        <w:t>1.</w:t>
      </w:r>
      <w:r>
        <w:rPr>
          <w:sz w:val="28"/>
          <w:szCs w:val="28"/>
        </w:rPr>
        <w:t xml:space="preserve">Принять Закон Приморского края </w:t>
      </w:r>
      <w:r w:rsidRPr="006A03AE">
        <w:rPr>
          <w:sz w:val="28"/>
          <w:szCs w:val="28"/>
        </w:rPr>
        <w:t>"О внесении изменений в Закон Приморского края "О социальной поддержке льготных категорий граждан, проживающих на территории Приморского края"</w:t>
      </w:r>
      <w:r w:rsidRPr="003E384A">
        <w:rPr>
          <w:sz w:val="28"/>
          <w:szCs w:val="28"/>
        </w:rPr>
        <w:t>.</w:t>
      </w:r>
    </w:p>
    <w:p w:rsidR="00661E0C" w:rsidRPr="003E384A" w:rsidRDefault="00661E0C" w:rsidP="00661E0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661E0C" w:rsidRDefault="00661E0C" w:rsidP="00661E0C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661E0C" w:rsidRDefault="00661E0C" w:rsidP="00661E0C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 </w:t>
      </w:r>
    </w:p>
    <w:p w:rsidR="00661E0C" w:rsidRDefault="00661E0C" w:rsidP="00661E0C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661E0C" w:rsidRDefault="00661E0C" w:rsidP="00661E0C">
      <w:pPr>
        <w:pStyle w:val="a3"/>
        <w:tabs>
          <w:tab w:val="clear" w:pos="4153"/>
          <w:tab w:val="clear" w:pos="8306"/>
        </w:tabs>
        <w:ind w:right="-2"/>
        <w:jc w:val="both"/>
      </w:pPr>
      <w:bookmarkStart w:id="0" w:name="_GoBack"/>
      <w:bookmarkEnd w:id="0"/>
    </w:p>
    <w:p w:rsidR="00661E0C" w:rsidRDefault="00661E0C" w:rsidP="00661E0C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661E0C" w:rsidRDefault="00661E0C" w:rsidP="00661E0C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661E0C" w:rsidRDefault="00661E0C" w:rsidP="00661E0C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661E0C" w:rsidRDefault="00661E0C" w:rsidP="00661E0C">
      <w:r>
        <w:t>Законодательного Собрания                                                                  А.И. Ролик</w:t>
      </w:r>
    </w:p>
    <w:p w:rsidR="00661E0C" w:rsidRDefault="00661E0C" w:rsidP="00661E0C"/>
    <w:p w:rsidR="00661E0C" w:rsidRDefault="00661E0C" w:rsidP="00661E0C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40A" w:rsidRDefault="005A240A">
      <w:r>
        <w:separator/>
      </w:r>
    </w:p>
  </w:endnote>
  <w:endnote w:type="continuationSeparator" w:id="0">
    <w:p w:rsidR="005A240A" w:rsidRDefault="005A2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40A" w:rsidRDefault="005A240A">
      <w:r>
        <w:separator/>
      </w:r>
    </w:p>
  </w:footnote>
  <w:footnote w:type="continuationSeparator" w:id="0">
    <w:p w:rsidR="005A240A" w:rsidRDefault="005A24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1E0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240A"/>
    <w:rsid w:val="005A6019"/>
    <w:rsid w:val="005E6130"/>
    <w:rsid w:val="00661E0C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661E0C"/>
    <w:rPr>
      <w:sz w:val="20"/>
    </w:rPr>
  </w:style>
  <w:style w:type="character" w:customStyle="1" w:styleId="a7">
    <w:name w:val="Основной текст Знак"/>
    <w:basedOn w:val="a0"/>
    <w:link w:val="a6"/>
    <w:rsid w:val="00661E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2018-12-10T06:46:00Z</cp:lastPrinted>
  <dcterms:created xsi:type="dcterms:W3CDTF">2018-12-10T06:45:00Z</dcterms:created>
  <dcterms:modified xsi:type="dcterms:W3CDTF">2018-12-10T06:46:00Z</dcterms:modified>
</cp:coreProperties>
</file>