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FB0E47">
                                    <w:rPr>
                                      <w:sz w:val="20"/>
                                    </w:rPr>
                                    <w:t xml:space="preserve"> подготовлен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прокурором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FB0E47">
                              <w:rPr>
                                <w:sz w:val="20"/>
                              </w:rPr>
                              <w:t xml:space="preserve"> подготовлен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прокурором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10AEA" w:rsidRDefault="00310AEA" w:rsidP="00310AEA">
      <w:pPr>
        <w:pStyle w:val="a3"/>
        <w:tabs>
          <w:tab w:val="left" w:pos="708"/>
        </w:tabs>
        <w:jc w:val="center"/>
        <w:rPr>
          <w:b/>
        </w:rPr>
      </w:pPr>
      <w:r>
        <w:rPr>
          <w:szCs w:val="28"/>
        </w:rPr>
        <w:t xml:space="preserve"> </w:t>
      </w:r>
      <w:r>
        <w:rPr>
          <w:b/>
        </w:rPr>
        <w:t xml:space="preserve">О ВНЕСЕНИИ ИЗМЕНЕНИЯ В СТАТЬЮ 45 ЗАКОНА </w:t>
      </w:r>
    </w:p>
    <w:p w:rsidR="00310AEA" w:rsidRDefault="00310AEA" w:rsidP="00310AEA">
      <w:pPr>
        <w:pStyle w:val="a3"/>
        <w:tabs>
          <w:tab w:val="left" w:pos="708"/>
        </w:tabs>
        <w:jc w:val="center"/>
        <w:rPr>
          <w:b/>
          <w:szCs w:val="28"/>
        </w:rPr>
      </w:pPr>
      <w:r>
        <w:rPr>
          <w:b/>
        </w:rPr>
        <w:t xml:space="preserve">ПРИМОРСКОГО КРАЯ </w:t>
      </w:r>
      <w:r>
        <w:rPr>
          <w:b/>
          <w:szCs w:val="28"/>
        </w:rPr>
        <w:t xml:space="preserve">"О МЕСТНОМ РЕФЕРЕНДУМЕ </w:t>
      </w:r>
    </w:p>
    <w:p w:rsidR="00310AEA" w:rsidRDefault="00310AEA" w:rsidP="00310AEA">
      <w:pPr>
        <w:pStyle w:val="a3"/>
        <w:tabs>
          <w:tab w:val="left" w:pos="708"/>
        </w:tabs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310AEA" w:rsidRDefault="00310AEA" w:rsidP="00310AEA">
      <w:pPr>
        <w:pStyle w:val="a3"/>
        <w:tabs>
          <w:tab w:val="left" w:pos="708"/>
        </w:tabs>
        <w:ind w:firstLine="709"/>
        <w:rPr>
          <w:szCs w:val="28"/>
        </w:rPr>
      </w:pPr>
    </w:p>
    <w:p w:rsidR="00310AEA" w:rsidRDefault="00310AEA" w:rsidP="00310AEA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 28 ноября 2018 года в первом чтении</w:t>
      </w:r>
    </w:p>
    <w:p w:rsidR="00310AEA" w:rsidRDefault="00310AEA" w:rsidP="00310AEA">
      <w:pPr>
        <w:pStyle w:val="ConsPlusTitle"/>
        <w:widowControl/>
        <w:ind w:firstLine="709"/>
        <w:jc w:val="both"/>
      </w:pPr>
      <w:r>
        <w:rPr>
          <w:b w:val="0"/>
        </w:rPr>
        <w:t>Принят Законодательным Собранием Приморского края</w:t>
      </w:r>
      <w:bookmarkStart w:id="0" w:name="_GoBack"/>
      <w:bookmarkEnd w:id="0"/>
    </w:p>
    <w:p w:rsidR="00310AEA" w:rsidRDefault="00310AEA" w:rsidP="00310AEA">
      <w:pPr>
        <w:ind w:firstLine="709"/>
      </w:pPr>
    </w:p>
    <w:p w:rsidR="00310AEA" w:rsidRDefault="00310AEA" w:rsidP="00310AEA">
      <w:pPr>
        <w:ind w:firstLine="709"/>
      </w:pPr>
      <w:r>
        <w:t>СТАТЬЯ 1.</w:t>
      </w:r>
    </w:p>
    <w:p w:rsidR="00310AEA" w:rsidRDefault="00310AEA" w:rsidP="00310AEA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Внести в статью 45 </w:t>
      </w:r>
      <w:r>
        <w:rPr>
          <w:sz w:val="28"/>
          <w:szCs w:val="28"/>
        </w:rPr>
        <w:t xml:space="preserve">Закона Приморского края от 5 января 2004 года </w:t>
      </w:r>
      <w:r>
        <w:rPr>
          <w:sz w:val="28"/>
          <w:szCs w:val="28"/>
        </w:rPr>
        <w:br/>
        <w:t xml:space="preserve">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 </w:t>
      </w:r>
      <w:r>
        <w:rPr>
          <w:sz w:val="28"/>
          <w:szCs w:val="28"/>
        </w:rPr>
        <w:br/>
        <w:t xml:space="preserve">стр. 20, № 56, стр. 74;  2008, № 65, стр. 60; 2010, № 148, стр. 8, № 167, </w:t>
      </w:r>
      <w:r>
        <w:rPr>
          <w:sz w:val="28"/>
          <w:szCs w:val="28"/>
        </w:rPr>
        <w:br/>
        <w:t>стр. 23;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2011, № 185, стр. 59, № 205, стр. 18; 2012, № 35, стр. 43; 2013, № 62, стр. 32; 2014, № 78, стр. 31; 2015, № 106, стр. 5, № 112, стр. 7, № 132, стр. 58; 2016, № 160, стр. 19, № 164, стр. 80; 2017, № 20, стр. 7, № 29, стр. 5, № 38, стр. 30) следующее изменение:</w:t>
      </w:r>
      <w:proofErr w:type="gramEnd"/>
    </w:p>
    <w:p w:rsidR="00310AEA" w:rsidRDefault="00310AEA" w:rsidP="00310AE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дополнить частью 9 следующего содержания: </w:t>
      </w:r>
    </w:p>
    <w:p w:rsidR="00310AEA" w:rsidRDefault="00310AEA" w:rsidP="00310AEA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"9.В период проведения кампании референдума средства местного бюджета, выделенные комиссиям референдума на подготовку и проведение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 на те же</w:t>
      </w:r>
      <w:proofErr w:type="gramEnd"/>
      <w:r>
        <w:rPr>
          <w:szCs w:val="28"/>
        </w:rPr>
        <w:t xml:space="preserve"> цели до завершения соответствующей кампании референдума</w:t>
      </w:r>
      <w:proofErr w:type="gramStart"/>
      <w:r>
        <w:rPr>
          <w:szCs w:val="28"/>
        </w:rPr>
        <w:t>.".</w:t>
      </w:r>
      <w:proofErr w:type="gramEnd"/>
    </w:p>
    <w:p w:rsidR="00310AEA" w:rsidRDefault="00310AEA" w:rsidP="00310AE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10AEA" w:rsidRDefault="00310AEA" w:rsidP="00310AEA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СТАТЬЯ 2. </w:t>
      </w:r>
    </w:p>
    <w:p w:rsidR="00310AEA" w:rsidRDefault="00310AEA" w:rsidP="00310AE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310AEA" w:rsidRDefault="00310AEA" w:rsidP="00310A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0DC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66F8D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201735"/>
    <w:rsid w:val="002A15CD"/>
    <w:rsid w:val="002C22AA"/>
    <w:rsid w:val="002C6A52"/>
    <w:rsid w:val="00310AEA"/>
    <w:rsid w:val="003204B2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311BF"/>
    <w:rsid w:val="00446F42"/>
    <w:rsid w:val="004570F9"/>
    <w:rsid w:val="00496863"/>
    <w:rsid w:val="004B5CFE"/>
    <w:rsid w:val="004C3E95"/>
    <w:rsid w:val="004F7C58"/>
    <w:rsid w:val="00514AA4"/>
    <w:rsid w:val="00523160"/>
    <w:rsid w:val="00554E71"/>
    <w:rsid w:val="005B715B"/>
    <w:rsid w:val="005B7A42"/>
    <w:rsid w:val="005D3CB6"/>
    <w:rsid w:val="005D4334"/>
    <w:rsid w:val="005F2160"/>
    <w:rsid w:val="00637B88"/>
    <w:rsid w:val="00656DBB"/>
    <w:rsid w:val="00676396"/>
    <w:rsid w:val="006B34ED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8E6481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6837"/>
    <w:rsid w:val="00B076F5"/>
    <w:rsid w:val="00B2184D"/>
    <w:rsid w:val="00B3722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772D8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1519D"/>
    <w:rsid w:val="00F16742"/>
    <w:rsid w:val="00F67474"/>
    <w:rsid w:val="00F747BD"/>
    <w:rsid w:val="00F8612D"/>
    <w:rsid w:val="00FB0E47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9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110</TotalTime>
  <Pages>1</Pages>
  <Words>251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15</cp:revision>
  <cp:lastPrinted>2018-12-05T00:31:00Z</cp:lastPrinted>
  <dcterms:created xsi:type="dcterms:W3CDTF">2018-10-01T03:21:00Z</dcterms:created>
  <dcterms:modified xsi:type="dcterms:W3CDTF">2018-12-05T00:51:00Z</dcterms:modified>
</cp:coreProperties>
</file>