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BB3" w:rsidRPr="009B4822" w:rsidRDefault="00831BB3" w:rsidP="00D752D6">
      <w:pPr>
        <w:ind w:left="6237"/>
        <w:rPr>
          <w:szCs w:val="28"/>
        </w:rPr>
      </w:pPr>
      <w:r w:rsidRPr="007A2605">
        <w:rPr>
          <w:szCs w:val="28"/>
        </w:rPr>
        <w:t>Приложение</w:t>
      </w:r>
      <w:r>
        <w:rPr>
          <w:szCs w:val="28"/>
        </w:rPr>
        <w:t xml:space="preserve"> </w:t>
      </w:r>
      <w:r w:rsidRPr="009B4822">
        <w:rPr>
          <w:szCs w:val="28"/>
        </w:rPr>
        <w:t>4</w:t>
      </w:r>
    </w:p>
    <w:p w:rsidR="00831BB3" w:rsidRPr="007A2605" w:rsidRDefault="00831BB3" w:rsidP="00D752D6">
      <w:pPr>
        <w:autoSpaceDE w:val="0"/>
        <w:autoSpaceDN w:val="0"/>
        <w:adjustRightInd w:val="0"/>
        <w:ind w:left="6237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831BB3" w:rsidRDefault="00831BB3" w:rsidP="00D752D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972B1" w:rsidRDefault="00D752D6" w:rsidP="00D752D6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D752D6">
        <w:rPr>
          <w:rFonts w:ascii="Times New Roman" w:hAnsi="Times New Roman" w:cs="Times New Roman"/>
          <w:sz w:val="28"/>
          <w:szCs w:val="28"/>
        </w:rPr>
        <w:t>от 05.12.2018 № 409-КЗ</w:t>
      </w:r>
    </w:p>
    <w:p w:rsidR="000F68F2" w:rsidRDefault="000F68F2" w:rsidP="00831BB3">
      <w:pPr>
        <w:pStyle w:val="ConsPlusNormal"/>
        <w:ind w:left="6521"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>Перечень</w:t>
      </w:r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>должностей, замещаемых работниками</w:t>
      </w:r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>муниципальных общеобразовательных организаций,</w:t>
      </w:r>
    </w:p>
    <w:p w:rsidR="007A2605" w:rsidRPr="00831BB3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 xml:space="preserve">оплата </w:t>
      </w:r>
      <w:proofErr w:type="gramStart"/>
      <w:r w:rsidRPr="00831BB3">
        <w:rPr>
          <w:rFonts w:ascii="Times New Roman" w:hAnsi="Times New Roman"/>
          <w:sz w:val="28"/>
        </w:rPr>
        <w:t>труда</w:t>
      </w:r>
      <w:proofErr w:type="gramEnd"/>
      <w:r w:rsidRPr="00831BB3">
        <w:rPr>
          <w:rFonts w:ascii="Times New Roman" w:hAnsi="Times New Roman"/>
          <w:sz w:val="28"/>
        </w:rPr>
        <w:t xml:space="preserve"> которых осуществляется за счет средств,</w:t>
      </w:r>
    </w:p>
    <w:p w:rsidR="007A2605" w:rsidRPr="009B4822" w:rsidRDefault="007A2605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831BB3">
        <w:rPr>
          <w:rFonts w:ascii="Times New Roman" w:hAnsi="Times New Roman"/>
          <w:sz w:val="28"/>
        </w:rPr>
        <w:t>предоставленных местному бюджету в виде субвенций &lt;*&gt;</w:t>
      </w:r>
    </w:p>
    <w:p w:rsidR="00DF40CD" w:rsidRPr="009B4822" w:rsidRDefault="00DF40CD" w:rsidP="007A2605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 w:rsidR="00DF40CD" w:rsidRPr="009621BA" w:rsidTr="000F7379">
        <w:tc>
          <w:tcPr>
            <w:tcW w:w="959" w:type="dxa"/>
            <w:shd w:val="clear" w:color="auto" w:fill="auto"/>
            <w:vAlign w:val="center"/>
          </w:tcPr>
          <w:p w:rsidR="00DF40CD" w:rsidRPr="009621BA" w:rsidRDefault="00DF40CD" w:rsidP="005A4D8D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621BA">
              <w:rPr>
                <w:sz w:val="24"/>
                <w:szCs w:val="24"/>
              </w:rPr>
              <w:t>№</w:t>
            </w:r>
            <w:r w:rsidR="005A4D8D">
              <w:rPr>
                <w:sz w:val="24"/>
                <w:szCs w:val="24"/>
              </w:rPr>
              <w:br/>
            </w:r>
            <w:proofErr w:type="gramStart"/>
            <w:r w:rsidRPr="009621BA">
              <w:rPr>
                <w:sz w:val="24"/>
                <w:szCs w:val="24"/>
              </w:rPr>
              <w:t>п</w:t>
            </w:r>
            <w:proofErr w:type="gramEnd"/>
            <w:r w:rsidRPr="009621BA">
              <w:rPr>
                <w:sz w:val="24"/>
                <w:szCs w:val="24"/>
              </w:rPr>
              <w:t>/п</w:t>
            </w:r>
          </w:p>
        </w:tc>
        <w:tc>
          <w:tcPr>
            <w:tcW w:w="8611" w:type="dxa"/>
            <w:shd w:val="clear" w:color="auto" w:fill="auto"/>
            <w:vAlign w:val="center"/>
          </w:tcPr>
          <w:p w:rsidR="00DF40CD" w:rsidRPr="009621BA" w:rsidRDefault="00DF40CD" w:rsidP="009621BA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9621BA">
              <w:rPr>
                <w:sz w:val="24"/>
                <w:szCs w:val="24"/>
              </w:rPr>
              <w:t>Наименование должности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F7379" w:rsidRPr="009621BA" w:rsidTr="007759E6">
        <w:tc>
          <w:tcPr>
            <w:tcW w:w="9570" w:type="dxa"/>
            <w:gridSpan w:val="2"/>
            <w:shd w:val="clear" w:color="auto" w:fill="auto"/>
          </w:tcPr>
          <w:p w:rsidR="000F7379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Педагогические должности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Воспитатель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Инструктор по труду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Инструктор по физической культуре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4.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Музыкальный руководитель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5.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 дополнительного образования (включая старшего)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6.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Педагог-библиотекарь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7.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Педагог-организатор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8.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Педагог-психолог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9.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15B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Преподаватель-организатор основ безопасности жизнедеятельности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10.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Социальный педагог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Старший вожатый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5B6268">
              <w:rPr>
                <w:sz w:val="24"/>
                <w:szCs w:val="24"/>
              </w:rPr>
              <w:t>Тьютор</w:t>
            </w:r>
            <w:proofErr w:type="spellEnd"/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Учитель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14.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Учитель-дефектолог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15.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Учитель-логопед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16.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Преподаватель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17.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Концертмейстер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18.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Методист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19.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85C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Инструктор-методист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20.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1467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 xml:space="preserve">Тренер-преподаватель (включая </w:t>
            </w:r>
            <w:proofErr w:type="gramStart"/>
            <w:r w:rsidRPr="005B6268">
              <w:rPr>
                <w:sz w:val="24"/>
                <w:szCs w:val="24"/>
              </w:rPr>
              <w:t>старшего</w:t>
            </w:r>
            <w:proofErr w:type="gramEnd"/>
            <w:r w:rsidRPr="005B6268">
              <w:rPr>
                <w:sz w:val="24"/>
                <w:szCs w:val="24"/>
              </w:rPr>
              <w:t>)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9E19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Мастер производственного обучения</w:t>
            </w:r>
          </w:p>
        </w:tc>
      </w:tr>
      <w:tr w:rsidR="000F7379" w:rsidRPr="009621BA" w:rsidTr="005A4D8D">
        <w:trPr>
          <w:trHeight w:val="83"/>
        </w:trPr>
        <w:tc>
          <w:tcPr>
            <w:tcW w:w="9570" w:type="dxa"/>
            <w:gridSpan w:val="2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Административно-хозяйственный персонал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6428B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Руководитель (директор, заведующий, начальник) общеобразовательной организации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6428B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Заместитель руководителя (директора, заведующего, начальника) общеобразовательной организации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983D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Руководитель (заведующий, начальник) структурного подразделения общеобразовательной организации</w:t>
            </w:r>
          </w:p>
        </w:tc>
      </w:tr>
      <w:tr w:rsidR="000F7379" w:rsidRPr="009621BA" w:rsidTr="00D97107">
        <w:tc>
          <w:tcPr>
            <w:tcW w:w="9570" w:type="dxa"/>
            <w:gridSpan w:val="2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Иные работники общеобразовательных организаций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1.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317C5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Младший воспитатель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2.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C56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Секретарь учебной части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3.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44043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Диспетчер образовательного учреждения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4.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C97EA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Вожатый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5.</w:t>
            </w:r>
          </w:p>
        </w:tc>
        <w:tc>
          <w:tcPr>
            <w:tcW w:w="8611" w:type="dxa"/>
            <w:shd w:val="clear" w:color="auto" w:fill="auto"/>
          </w:tcPr>
          <w:p w:rsidR="000F7379" w:rsidRPr="007A671C" w:rsidRDefault="000F7379" w:rsidP="000A1E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B76BD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Помощник воспитателя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</w:tcPr>
          <w:p w:rsidR="000F7379" w:rsidRPr="005B6268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B172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Лаборант (кабинетов физики, химии &lt;**&gt;)</w:t>
            </w:r>
          </w:p>
        </w:tc>
      </w:tr>
    </w:tbl>
    <w:p w:rsidR="000F68F2" w:rsidRDefault="000F68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 w:rsidR="000F68F2" w:rsidRPr="009621BA" w:rsidTr="000F7379">
        <w:tc>
          <w:tcPr>
            <w:tcW w:w="959" w:type="dxa"/>
            <w:shd w:val="clear" w:color="auto" w:fill="auto"/>
            <w:vAlign w:val="center"/>
          </w:tcPr>
          <w:p w:rsidR="000F68F2" w:rsidRPr="000F68F2" w:rsidRDefault="000F68F2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11" w:type="dxa"/>
            <w:shd w:val="clear" w:color="auto" w:fill="auto"/>
          </w:tcPr>
          <w:p w:rsidR="000F68F2" w:rsidRPr="005B6268" w:rsidRDefault="000F68F2" w:rsidP="000F68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0F7379" w:rsidRPr="009621BA" w:rsidTr="000F7379">
        <w:tc>
          <w:tcPr>
            <w:tcW w:w="959" w:type="dxa"/>
            <w:shd w:val="clear" w:color="auto" w:fill="auto"/>
            <w:vAlign w:val="center"/>
          </w:tcPr>
          <w:p w:rsidR="000F7379" w:rsidRPr="007A671C" w:rsidRDefault="000F7379" w:rsidP="000F737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611" w:type="dxa"/>
            <w:shd w:val="clear" w:color="auto" w:fill="auto"/>
          </w:tcPr>
          <w:p w:rsidR="000F7379" w:rsidRPr="005B6268" w:rsidRDefault="000F7379" w:rsidP="0087259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268">
              <w:rPr>
                <w:sz w:val="24"/>
                <w:szCs w:val="24"/>
              </w:rPr>
              <w:t>Техник-программист</w:t>
            </w:r>
          </w:p>
        </w:tc>
      </w:tr>
    </w:tbl>
    <w:p w:rsidR="007A2605" w:rsidRPr="000F7379" w:rsidRDefault="007A2605" w:rsidP="005A4D8D">
      <w:pPr>
        <w:pStyle w:val="ConsPlusNormal"/>
        <w:jc w:val="both"/>
        <w:rPr>
          <w:rFonts w:ascii="Times New Roman" w:hAnsi="Times New Roman"/>
          <w:sz w:val="20"/>
          <w:szCs w:val="20"/>
        </w:rPr>
      </w:pPr>
      <w:proofErr w:type="gramStart"/>
      <w:r w:rsidRPr="000F7379">
        <w:rPr>
          <w:rFonts w:ascii="Times New Roman" w:hAnsi="Times New Roman"/>
          <w:sz w:val="20"/>
          <w:szCs w:val="20"/>
        </w:rPr>
        <w:t xml:space="preserve">&lt;*&gt; - должностные обязанности работников, за исключением лаборанта (кабинетов физики </w:t>
      </w:r>
      <w:r w:rsidR="0082395C">
        <w:rPr>
          <w:rFonts w:ascii="Times New Roman" w:hAnsi="Times New Roman"/>
          <w:sz w:val="20"/>
          <w:szCs w:val="20"/>
        </w:rPr>
        <w:br/>
      </w:r>
      <w:r w:rsidRPr="000F7379">
        <w:rPr>
          <w:rFonts w:ascii="Times New Roman" w:hAnsi="Times New Roman"/>
          <w:sz w:val="20"/>
          <w:szCs w:val="20"/>
        </w:rPr>
        <w:t xml:space="preserve">и химии) и техника-программиста, должны соответствовать требованиям раздела </w:t>
      </w:r>
      <w:r w:rsidR="0082395C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>Квалификационные характеристики должностей работников образования</w:t>
      </w:r>
      <w:r w:rsidR="0082395C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 xml:space="preserve">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26 августа 2010 года № 761н, </w:t>
      </w:r>
      <w:r w:rsidR="005B44D0">
        <w:rPr>
          <w:rFonts w:ascii="Times New Roman" w:hAnsi="Times New Roman"/>
          <w:sz w:val="20"/>
          <w:szCs w:val="20"/>
        </w:rPr>
        <w:br/>
      </w:r>
      <w:r w:rsidRPr="000F7379">
        <w:rPr>
          <w:rFonts w:ascii="Times New Roman" w:hAnsi="Times New Roman"/>
          <w:sz w:val="20"/>
          <w:szCs w:val="20"/>
        </w:rPr>
        <w:t>по соответствующей должности и (или) профессиональным стандартам;</w:t>
      </w:r>
      <w:proofErr w:type="gramEnd"/>
      <w:r w:rsidRPr="000F7379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0F7379">
        <w:rPr>
          <w:rFonts w:ascii="Times New Roman" w:hAnsi="Times New Roman"/>
          <w:sz w:val="20"/>
          <w:szCs w:val="20"/>
        </w:rPr>
        <w:t xml:space="preserve">должностные обязанности лаборанта (кабинетов физики и химии) и техника-программиста должны соответствовать требованиям Квалификационного справочника должностей руководителей, специалистов и других служащих, утвержденного постановлением Министерства труда </w:t>
      </w:r>
      <w:r w:rsidR="003261CC">
        <w:rPr>
          <w:rFonts w:ascii="Times New Roman" w:hAnsi="Times New Roman"/>
          <w:sz w:val="20"/>
          <w:szCs w:val="20"/>
        </w:rPr>
        <w:t xml:space="preserve">и социального развития </w:t>
      </w:r>
      <w:r w:rsidRPr="000F7379">
        <w:rPr>
          <w:rFonts w:ascii="Times New Roman" w:hAnsi="Times New Roman"/>
          <w:sz w:val="20"/>
          <w:szCs w:val="20"/>
        </w:rPr>
        <w:t xml:space="preserve">Российской Федерации </w:t>
      </w:r>
      <w:r w:rsidR="003261CC">
        <w:rPr>
          <w:rFonts w:ascii="Times New Roman" w:hAnsi="Times New Roman"/>
          <w:sz w:val="20"/>
          <w:szCs w:val="20"/>
        </w:rPr>
        <w:br/>
      </w:r>
      <w:r w:rsidRPr="000F7379">
        <w:rPr>
          <w:rFonts w:ascii="Times New Roman" w:hAnsi="Times New Roman"/>
          <w:sz w:val="20"/>
          <w:szCs w:val="20"/>
        </w:rPr>
        <w:t>от 21 августа 1998 года № 37, по соответствующей должности</w:t>
      </w:r>
      <w:r w:rsidRPr="000F7379">
        <w:rPr>
          <w:sz w:val="20"/>
          <w:szCs w:val="20"/>
        </w:rPr>
        <w:t xml:space="preserve"> </w:t>
      </w:r>
      <w:r w:rsidRPr="000F7379">
        <w:rPr>
          <w:rFonts w:ascii="Times New Roman" w:hAnsi="Times New Roman"/>
          <w:sz w:val="20"/>
          <w:szCs w:val="20"/>
        </w:rPr>
        <w:t xml:space="preserve">и (или) профессиональным стандартам. </w:t>
      </w:r>
      <w:proofErr w:type="gramEnd"/>
    </w:p>
    <w:p w:rsidR="007A2605" w:rsidRPr="000F7379" w:rsidRDefault="007A2605" w:rsidP="007A2605">
      <w:pPr>
        <w:pStyle w:val="ConsPlusNormal"/>
        <w:jc w:val="both"/>
        <w:rPr>
          <w:rFonts w:ascii="Times New Roman" w:hAnsi="Times New Roman"/>
          <w:sz w:val="20"/>
          <w:szCs w:val="20"/>
        </w:rPr>
      </w:pPr>
      <w:proofErr w:type="gramStart"/>
      <w:r w:rsidRPr="000F7379">
        <w:rPr>
          <w:rFonts w:ascii="Times New Roman" w:hAnsi="Times New Roman"/>
          <w:sz w:val="20"/>
          <w:szCs w:val="20"/>
        </w:rPr>
        <w:t xml:space="preserve">&lt;**&gt; - кабинеты физики и химии должны соответствовать требованиям, установленным пунктами 4.10 и 5.8 Санитарно-эпидемиологических правил и нормативов СанПиН 2.4.2.2821-10 </w:t>
      </w:r>
      <w:r w:rsidR="009B4822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>Санитарно-эпидемиологические требования к условиям и организации обучения в общеобразовательных организациях</w:t>
      </w:r>
      <w:r w:rsidR="009B4822">
        <w:rPr>
          <w:rFonts w:ascii="Times New Roman" w:hAnsi="Times New Roman"/>
          <w:sz w:val="20"/>
          <w:szCs w:val="20"/>
        </w:rPr>
        <w:t>"</w:t>
      </w:r>
      <w:r w:rsidRPr="000F7379">
        <w:rPr>
          <w:rFonts w:ascii="Times New Roman" w:hAnsi="Times New Roman"/>
          <w:sz w:val="20"/>
          <w:szCs w:val="20"/>
        </w:rPr>
        <w:t>, утвержденных постановлением Главного государственного санитарного врача Российской Федерации от 29 декабря 2010 года № 189.</w:t>
      </w:r>
      <w:proofErr w:type="gramEnd"/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sectPr w:rsidR="00F51E1A" w:rsidSect="000F68F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870" w:rsidRDefault="00D72870">
      <w:r>
        <w:separator/>
      </w:r>
    </w:p>
  </w:endnote>
  <w:endnote w:type="continuationSeparator" w:id="0">
    <w:p w:rsidR="00D72870" w:rsidRDefault="00D7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870" w:rsidRDefault="00D72870">
      <w:r>
        <w:separator/>
      </w:r>
    </w:p>
  </w:footnote>
  <w:footnote w:type="continuationSeparator" w:id="0">
    <w:p w:rsidR="00D72870" w:rsidRDefault="00D72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752D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22D6"/>
    <w:rsid w:val="000F68F2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261CC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E34B7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4D8D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807AC"/>
    <w:rsid w:val="0078301A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073AA"/>
    <w:rsid w:val="008101DD"/>
    <w:rsid w:val="008151C8"/>
    <w:rsid w:val="0082395C"/>
    <w:rsid w:val="00831BB3"/>
    <w:rsid w:val="00837859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72870"/>
    <w:rsid w:val="00D752D6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6FD3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5B4B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240C0-A344-401A-B3E9-12D1B894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2861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Егупова</cp:lastModifiedBy>
  <cp:revision>3</cp:revision>
  <cp:lastPrinted>2018-11-28T05:36:00Z</cp:lastPrinted>
  <dcterms:created xsi:type="dcterms:W3CDTF">2018-11-28T05:36:00Z</dcterms:created>
  <dcterms:modified xsi:type="dcterms:W3CDTF">2018-12-05T06:58:00Z</dcterms:modified>
</cp:coreProperties>
</file>