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60553363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F0194" w:rsidRPr="001F0194" w:rsidRDefault="001F0194" w:rsidP="001F0194">
      <w:pPr>
        <w:jc w:val="center"/>
        <w:rPr>
          <w:b/>
          <w:szCs w:val="28"/>
          <w:lang w:eastAsia="ar-SA"/>
        </w:rPr>
      </w:pPr>
      <w:r w:rsidRPr="001F0194">
        <w:rPr>
          <w:b/>
          <w:szCs w:val="28"/>
          <w:lang w:eastAsia="ar-SA"/>
        </w:rPr>
        <w:t>О ВНЕСЕНИИ ИЗМЕНЕНИЙ В ПРИЛОЖЕНИЕ 7 К ЗАКОНУ ПРИМОРСКОГО КРАЯ "О РАЗГРАНИЧЕНИИ ИМУЩЕСТВА, НАХОДЯЩЕГОСЯ В МУНИЦИПАЛЬНОЙ СОБСТВЕННОСТИ, МЕЖДУ ЧУГУЕВСКИМ МУНИЦИПАЛЬНЫМ РАЙОНОМ И ПОСЕЛЕНИЯМИ, ОБРАЗОВАННЫМИ В ГРАНИЦАХ ЧУГУЕВСКОГО МУНИЦИПАЛЬНОГО РАЙОНА"</w:t>
      </w:r>
    </w:p>
    <w:p w:rsidR="001F0194" w:rsidRPr="001F0194" w:rsidRDefault="001F0194" w:rsidP="001F0194">
      <w:pPr>
        <w:suppressAutoHyphens/>
        <w:jc w:val="center"/>
        <w:rPr>
          <w:szCs w:val="28"/>
          <w:lang w:eastAsia="ar-SA"/>
        </w:rPr>
      </w:pPr>
    </w:p>
    <w:p w:rsidR="001F0194" w:rsidRPr="001F0194" w:rsidRDefault="001F0194" w:rsidP="001F0194">
      <w:pPr>
        <w:tabs>
          <w:tab w:val="left" w:pos="709"/>
        </w:tabs>
        <w:suppressAutoHyphens/>
        <w:jc w:val="both"/>
        <w:rPr>
          <w:szCs w:val="28"/>
          <w:lang w:eastAsia="ar-SA"/>
        </w:rPr>
      </w:pPr>
      <w:r w:rsidRPr="001F0194">
        <w:rPr>
          <w:szCs w:val="28"/>
          <w:lang w:eastAsia="ar-SA"/>
        </w:rPr>
        <w:tab/>
        <w:t>Принят Законодательным Собранием Приморского края 28 ноября 2018 года</w:t>
      </w:r>
    </w:p>
    <w:p w:rsidR="001F0194" w:rsidRPr="001F0194" w:rsidRDefault="001F0194" w:rsidP="001F0194">
      <w:pPr>
        <w:suppressAutoHyphens/>
        <w:ind w:firstLine="708"/>
        <w:jc w:val="both"/>
        <w:rPr>
          <w:szCs w:val="28"/>
          <w:lang w:eastAsia="ar-SA"/>
        </w:rPr>
      </w:pPr>
    </w:p>
    <w:p w:rsidR="001F0194" w:rsidRPr="001F0194" w:rsidRDefault="001F0194" w:rsidP="001F0194">
      <w:pPr>
        <w:suppressAutoHyphens/>
        <w:ind w:firstLine="708"/>
        <w:jc w:val="both"/>
        <w:rPr>
          <w:sz w:val="24"/>
          <w:szCs w:val="24"/>
          <w:lang w:eastAsia="ar-SA"/>
        </w:rPr>
      </w:pPr>
      <w:r w:rsidRPr="001F0194">
        <w:rPr>
          <w:szCs w:val="28"/>
          <w:lang w:eastAsia="ar-SA"/>
        </w:rPr>
        <w:t>СТАТЬЯ 1</w:t>
      </w:r>
      <w:r w:rsidRPr="001F0194">
        <w:rPr>
          <w:sz w:val="24"/>
          <w:szCs w:val="24"/>
          <w:lang w:eastAsia="ar-SA"/>
        </w:rPr>
        <w:t>.</w:t>
      </w:r>
    </w:p>
    <w:p w:rsidR="001F0194" w:rsidRPr="001F0194" w:rsidRDefault="001F0194" w:rsidP="001F0194">
      <w:pPr>
        <w:tabs>
          <w:tab w:val="left" w:pos="748"/>
        </w:tabs>
        <w:autoSpaceDE w:val="0"/>
        <w:autoSpaceDN w:val="0"/>
        <w:adjustRightInd w:val="0"/>
        <w:ind w:firstLine="748"/>
        <w:jc w:val="both"/>
        <w:rPr>
          <w:rFonts w:eastAsia="SimSun"/>
          <w:bCs/>
          <w:szCs w:val="28"/>
          <w:lang w:eastAsia="zh-CN"/>
        </w:rPr>
      </w:pPr>
      <w:r w:rsidRPr="001F0194">
        <w:rPr>
          <w:rFonts w:eastAsia="SimSun"/>
          <w:bCs/>
          <w:szCs w:val="28"/>
          <w:lang w:eastAsia="zh-CN"/>
        </w:rPr>
        <w:t>Внести в приложение 7 к Закону Приморского края от 9 августа</w:t>
      </w:r>
      <w:r w:rsidRPr="001F0194">
        <w:rPr>
          <w:rFonts w:eastAsia="SimSun"/>
          <w:bCs/>
          <w:szCs w:val="28"/>
          <w:lang w:eastAsia="zh-CN"/>
        </w:rPr>
        <w:br/>
        <w:t>2007 года № 115-КЗ "О разграничении имущества, находящегося в муниципальной собственности, между Чугуевским муниципальным районом и поселениями, образованными в границах Чугуевского муниципального района" (Ведомости  Законодательного  Собрания  Приморского  края,  2007, № 32, стр. 2; 2015, № 135, стр. 36) следующие изменения:</w:t>
      </w:r>
    </w:p>
    <w:p w:rsidR="001F0194" w:rsidRPr="001F0194" w:rsidRDefault="001F0194" w:rsidP="001F0194">
      <w:pPr>
        <w:tabs>
          <w:tab w:val="left" w:pos="748"/>
        </w:tabs>
        <w:autoSpaceDE w:val="0"/>
        <w:autoSpaceDN w:val="0"/>
        <w:adjustRightInd w:val="0"/>
        <w:ind w:firstLine="748"/>
        <w:jc w:val="both"/>
        <w:rPr>
          <w:rFonts w:eastAsia="SimSun"/>
          <w:bCs/>
          <w:szCs w:val="28"/>
          <w:lang w:eastAsia="zh-CN"/>
        </w:rPr>
      </w:pPr>
      <w:r w:rsidRPr="001F0194">
        <w:rPr>
          <w:rFonts w:eastAsia="SimSun"/>
          <w:bCs/>
          <w:szCs w:val="28"/>
          <w:lang w:eastAsia="zh-CN"/>
        </w:rPr>
        <w:t>1)раздел "Имущество,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поселения" дополнить пунктом 59 следующего содержания: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134"/>
        <w:gridCol w:w="1559"/>
        <w:gridCol w:w="992"/>
        <w:gridCol w:w="709"/>
        <w:gridCol w:w="992"/>
        <w:gridCol w:w="992"/>
        <w:gridCol w:w="1134"/>
        <w:gridCol w:w="1418"/>
      </w:tblGrid>
      <w:tr w:rsidR="001F0194" w:rsidRPr="001F0194" w:rsidTr="0002363B">
        <w:trPr>
          <w:trHeight w:val="1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1F0194" w:rsidRPr="001F0194" w:rsidTr="0002363B">
        <w:trPr>
          <w:trHeight w:val="1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59.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Линии уличного осве-щения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с. Чугуевка,</w:t>
            </w:r>
          </w:p>
          <w:p w:rsidR="001F0194" w:rsidRPr="001F0194" w:rsidRDefault="001F0194" w:rsidP="001F0194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ул. 2-ая Набережная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1720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2017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1571,1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1571,1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 xml:space="preserve">Муници-пальная казна </w:t>
            </w:r>
          </w:p>
          <w:p w:rsidR="001F0194" w:rsidRPr="001F0194" w:rsidRDefault="001F0194" w:rsidP="001F019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 xml:space="preserve">с. Чугуевка, </w:t>
            </w:r>
          </w:p>
          <w:p w:rsidR="001F0194" w:rsidRPr="001F0194" w:rsidRDefault="001F0194" w:rsidP="001F019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 xml:space="preserve">ул. 50 лет Октября, </w:t>
            </w:r>
          </w:p>
          <w:p w:rsidR="001F0194" w:rsidRPr="001F0194" w:rsidRDefault="001F0194" w:rsidP="001F019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193</w:t>
            </w:r>
          </w:p>
        </w:tc>
      </w:tr>
    </w:tbl>
    <w:p w:rsidR="001F0194" w:rsidRPr="001F0194" w:rsidRDefault="001F0194" w:rsidP="001F0194">
      <w:pPr>
        <w:tabs>
          <w:tab w:val="left" w:pos="748"/>
        </w:tabs>
        <w:autoSpaceDE w:val="0"/>
        <w:autoSpaceDN w:val="0"/>
        <w:adjustRightInd w:val="0"/>
        <w:ind w:firstLine="748"/>
        <w:jc w:val="both"/>
        <w:rPr>
          <w:rFonts w:eastAsia="SimSun"/>
          <w:bCs/>
          <w:szCs w:val="28"/>
          <w:lang w:eastAsia="zh-CN"/>
        </w:rPr>
      </w:pPr>
      <w:r w:rsidRPr="001F0194">
        <w:rPr>
          <w:rFonts w:eastAsia="SimSun"/>
          <w:bCs/>
          <w:szCs w:val="28"/>
          <w:lang w:eastAsia="zh-CN"/>
        </w:rPr>
        <w:t>2)пункт 7 раздела "Имущество, предназначенное для организации досуга и обеспечения жителей поселения услугами организаци</w:t>
      </w:r>
      <w:r w:rsidR="0075296D">
        <w:rPr>
          <w:rFonts w:eastAsia="SimSun"/>
          <w:bCs/>
          <w:szCs w:val="28"/>
          <w:lang w:eastAsia="zh-CN"/>
        </w:rPr>
        <w:t>й</w:t>
      </w:r>
      <w:r w:rsidRPr="001F0194">
        <w:rPr>
          <w:rFonts w:eastAsia="SimSun"/>
          <w:bCs/>
          <w:szCs w:val="28"/>
          <w:lang w:eastAsia="zh-CN"/>
        </w:rPr>
        <w:t xml:space="preserve"> культуры" изложить в следующей редакции: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134"/>
        <w:gridCol w:w="1559"/>
        <w:gridCol w:w="992"/>
        <w:gridCol w:w="709"/>
        <w:gridCol w:w="992"/>
        <w:gridCol w:w="992"/>
        <w:gridCol w:w="1134"/>
        <w:gridCol w:w="1418"/>
      </w:tblGrid>
      <w:tr w:rsidR="001F0194" w:rsidRPr="001F0194" w:rsidTr="0002363B">
        <w:trPr>
          <w:trHeight w:val="2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1F0194" w:rsidRPr="001F0194" w:rsidTr="0002363B">
        <w:trPr>
          <w:trHeight w:val="1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 xml:space="preserve">Здание район-ного </w:t>
            </w:r>
          </w:p>
          <w:p w:rsidR="001F0194" w:rsidRPr="001F0194" w:rsidRDefault="001F0194" w:rsidP="001F019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дома культуры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 xml:space="preserve">с. Чугуевка, </w:t>
            </w:r>
          </w:p>
          <w:p w:rsidR="001F0194" w:rsidRPr="001F0194" w:rsidRDefault="001F0194" w:rsidP="001F0194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 xml:space="preserve">ул. 50 лет Октября, </w:t>
            </w:r>
          </w:p>
          <w:p w:rsidR="001F0194" w:rsidRPr="001F0194" w:rsidRDefault="001F0194" w:rsidP="001F0194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191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3644,7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45152,9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39883,4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Муници-пальная казна</w:t>
            </w:r>
          </w:p>
          <w:p w:rsidR="001F0194" w:rsidRPr="001F0194" w:rsidRDefault="001F0194" w:rsidP="001F019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 xml:space="preserve">с. Чугуевка, </w:t>
            </w:r>
          </w:p>
          <w:p w:rsidR="001F0194" w:rsidRPr="001F0194" w:rsidRDefault="001F0194" w:rsidP="001F019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 xml:space="preserve">ул. 50 лет Октября, </w:t>
            </w:r>
          </w:p>
          <w:p w:rsidR="001F0194" w:rsidRPr="001F0194" w:rsidRDefault="001F0194" w:rsidP="001F019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193</w:t>
            </w:r>
          </w:p>
        </w:tc>
      </w:tr>
    </w:tbl>
    <w:p w:rsidR="001F0194" w:rsidRPr="001F0194" w:rsidRDefault="001F0194" w:rsidP="001F0194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 w:rsidRPr="001F0194">
        <w:rPr>
          <w:rFonts w:eastAsia="SimSun"/>
          <w:bCs/>
          <w:szCs w:val="28"/>
          <w:lang w:eastAsia="zh-CN"/>
        </w:rPr>
        <w:t>3)в разделе "Имущество, предназначенное для обеспечения деятельности органов местного самоуправления поселения":</w:t>
      </w:r>
    </w:p>
    <w:p w:rsidR="001F0194" w:rsidRPr="001F0194" w:rsidRDefault="001F0194" w:rsidP="001F0194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 w:rsidRPr="001F0194">
        <w:rPr>
          <w:rFonts w:eastAsia="SimSun"/>
          <w:bCs/>
          <w:szCs w:val="28"/>
          <w:lang w:eastAsia="zh-CN"/>
        </w:rPr>
        <w:t>а)пункт 1 изложить в следующей редакции:</w:t>
      </w:r>
    </w:p>
    <w:tbl>
      <w:tblPr>
        <w:tblW w:w="9499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133"/>
        <w:gridCol w:w="1558"/>
        <w:gridCol w:w="996"/>
        <w:gridCol w:w="709"/>
        <w:gridCol w:w="992"/>
        <w:gridCol w:w="992"/>
        <w:gridCol w:w="1135"/>
        <w:gridCol w:w="1417"/>
      </w:tblGrid>
      <w:tr w:rsidR="001F0194" w:rsidRPr="001F0194" w:rsidTr="0002363B">
        <w:trPr>
          <w:trHeight w:val="1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ind w:left="-109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1F0194" w:rsidRPr="001F0194" w:rsidTr="0002363B">
        <w:trPr>
          <w:trHeight w:val="1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 xml:space="preserve">Здание админи-страции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 xml:space="preserve">с. Чугуевка, </w:t>
            </w:r>
          </w:p>
          <w:p w:rsidR="001F0194" w:rsidRPr="001F0194" w:rsidRDefault="001F0194" w:rsidP="001F0194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 xml:space="preserve">ул. 50 лет Октября, </w:t>
            </w:r>
          </w:p>
          <w:p w:rsidR="001F0194" w:rsidRPr="001F0194" w:rsidRDefault="001F0194" w:rsidP="001F0194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208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</w:p>
          <w:p w:rsidR="001F0194" w:rsidRPr="001F0194" w:rsidRDefault="001F0194" w:rsidP="001F019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</w:p>
          <w:p w:rsidR="001F0194" w:rsidRPr="001F0194" w:rsidRDefault="001F0194" w:rsidP="001F019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956,1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</w:p>
          <w:p w:rsidR="001F0194" w:rsidRPr="001F0194" w:rsidRDefault="001F0194" w:rsidP="001F019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</w:p>
          <w:p w:rsidR="001F0194" w:rsidRPr="001F0194" w:rsidRDefault="001F0194" w:rsidP="001F019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ind w:left="-25" w:right="-9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</w:p>
          <w:p w:rsidR="001F0194" w:rsidRPr="001F0194" w:rsidRDefault="001F0194" w:rsidP="001F0194">
            <w:pPr>
              <w:autoSpaceDE w:val="0"/>
              <w:autoSpaceDN w:val="0"/>
              <w:adjustRightInd w:val="0"/>
              <w:ind w:left="-25" w:right="-9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</w:p>
          <w:p w:rsidR="001F0194" w:rsidRPr="001F0194" w:rsidRDefault="001F0194" w:rsidP="001F0194">
            <w:pPr>
              <w:autoSpaceDE w:val="0"/>
              <w:autoSpaceDN w:val="0"/>
              <w:adjustRightInd w:val="0"/>
              <w:ind w:left="-25" w:right="-9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9332,9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ind w:left="-118" w:right="-99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</w:p>
          <w:p w:rsidR="001F0194" w:rsidRPr="001F0194" w:rsidRDefault="001F0194" w:rsidP="001F0194">
            <w:pPr>
              <w:autoSpaceDE w:val="0"/>
              <w:autoSpaceDN w:val="0"/>
              <w:adjustRightInd w:val="0"/>
              <w:ind w:left="-118" w:right="-99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</w:p>
          <w:p w:rsidR="001F0194" w:rsidRPr="001F0194" w:rsidRDefault="001F0194" w:rsidP="001F0194">
            <w:pPr>
              <w:autoSpaceDE w:val="0"/>
              <w:autoSpaceDN w:val="0"/>
              <w:adjustRightInd w:val="0"/>
              <w:ind w:left="-118" w:right="-99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5968,3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ind w:left="-108" w:right="-107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Админи-страция поселе-ния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ind w:left="-109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 xml:space="preserve">с. Чугуевка, ул. 50 лет Октября, </w:t>
            </w:r>
          </w:p>
          <w:p w:rsidR="001F0194" w:rsidRPr="001F0194" w:rsidRDefault="001F0194" w:rsidP="001F0194">
            <w:pPr>
              <w:autoSpaceDE w:val="0"/>
              <w:autoSpaceDN w:val="0"/>
              <w:adjustRightInd w:val="0"/>
              <w:ind w:left="-109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208</w:t>
            </w:r>
          </w:p>
        </w:tc>
      </w:tr>
    </w:tbl>
    <w:p w:rsidR="001F0194" w:rsidRPr="001F0194" w:rsidRDefault="001F0194" w:rsidP="001F0194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 w:rsidRPr="001F0194">
        <w:rPr>
          <w:rFonts w:eastAsia="SimSun"/>
          <w:bCs/>
          <w:szCs w:val="28"/>
          <w:lang w:eastAsia="zh-CN"/>
        </w:rPr>
        <w:lastRenderedPageBreak/>
        <w:t>б)дополнить пунктом 5 следующего содержания:</w:t>
      </w:r>
    </w:p>
    <w:tbl>
      <w:tblPr>
        <w:tblW w:w="9499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133"/>
        <w:gridCol w:w="1558"/>
        <w:gridCol w:w="996"/>
        <w:gridCol w:w="709"/>
        <w:gridCol w:w="992"/>
        <w:gridCol w:w="992"/>
        <w:gridCol w:w="1135"/>
        <w:gridCol w:w="1417"/>
      </w:tblGrid>
      <w:tr w:rsidR="001F0194" w:rsidRPr="001F0194" w:rsidTr="0002363B">
        <w:trPr>
          <w:trHeight w:val="1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ind w:left="-109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1F0194" w:rsidRPr="001F0194" w:rsidTr="0002363B">
        <w:trPr>
          <w:trHeight w:val="1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 xml:space="preserve">Гараж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 xml:space="preserve">с. Чугуевка, </w:t>
            </w:r>
          </w:p>
          <w:p w:rsidR="001F0194" w:rsidRPr="001F0194" w:rsidRDefault="001F0194" w:rsidP="001F0194">
            <w:pPr>
              <w:autoSpaceDE w:val="0"/>
              <w:autoSpaceDN w:val="0"/>
              <w:adjustRightInd w:val="0"/>
              <w:ind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ул. Школь-ная, 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120,0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107,6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ind w:left="-108" w:right="-107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 xml:space="preserve">Муници-пальная казна </w:t>
            </w:r>
          </w:p>
          <w:p w:rsidR="001F0194" w:rsidRPr="001F0194" w:rsidRDefault="001F0194" w:rsidP="001F019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194" w:rsidRPr="001F0194" w:rsidRDefault="001F0194" w:rsidP="001F0194">
            <w:pPr>
              <w:autoSpaceDE w:val="0"/>
              <w:autoSpaceDN w:val="0"/>
              <w:adjustRightInd w:val="0"/>
              <w:ind w:left="-109" w:right="-108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F0194">
              <w:rPr>
                <w:rFonts w:eastAsia="SimSun"/>
                <w:bCs/>
                <w:sz w:val="24"/>
                <w:szCs w:val="24"/>
                <w:lang w:eastAsia="zh-CN"/>
              </w:rPr>
              <w:t>с. Чугуевка, ул. 50 лет Октября, 193</w:t>
            </w:r>
          </w:p>
        </w:tc>
      </w:tr>
    </w:tbl>
    <w:p w:rsidR="001F0194" w:rsidRPr="001F0194" w:rsidRDefault="001F0194" w:rsidP="001F0194">
      <w:pPr>
        <w:suppressAutoHyphens/>
        <w:ind w:firstLine="708"/>
        <w:outlineLvl w:val="0"/>
        <w:rPr>
          <w:szCs w:val="28"/>
          <w:lang w:eastAsia="ar-SA"/>
        </w:rPr>
      </w:pPr>
    </w:p>
    <w:p w:rsidR="001F0194" w:rsidRPr="001F0194" w:rsidRDefault="001F0194" w:rsidP="001F0194">
      <w:pPr>
        <w:suppressAutoHyphens/>
        <w:ind w:firstLine="708"/>
        <w:outlineLvl w:val="0"/>
        <w:rPr>
          <w:szCs w:val="28"/>
          <w:lang w:eastAsia="ar-SA"/>
        </w:rPr>
      </w:pPr>
      <w:r w:rsidRPr="001F0194">
        <w:rPr>
          <w:szCs w:val="28"/>
          <w:lang w:eastAsia="ar-SA"/>
        </w:rPr>
        <w:t xml:space="preserve">СТАТЬЯ 2. </w:t>
      </w:r>
    </w:p>
    <w:p w:rsidR="001F0194" w:rsidRPr="001F0194" w:rsidRDefault="001F0194" w:rsidP="001F0194">
      <w:pPr>
        <w:suppressAutoHyphens/>
        <w:jc w:val="both"/>
        <w:rPr>
          <w:szCs w:val="28"/>
          <w:lang w:eastAsia="ar-SA"/>
        </w:rPr>
      </w:pPr>
      <w:r w:rsidRPr="001F0194">
        <w:rPr>
          <w:szCs w:val="28"/>
          <w:lang w:eastAsia="ar-SA"/>
        </w:rPr>
        <w:tab/>
        <w:t>Настоящий Закон вступает в силу по истечении 10 дней со дня его официального опубликования.</w:t>
      </w:r>
    </w:p>
    <w:p w:rsidR="001F0194" w:rsidRPr="001F0194" w:rsidRDefault="001F0194" w:rsidP="001F0194">
      <w:pPr>
        <w:suppressAutoHyphens/>
        <w:rPr>
          <w:szCs w:val="28"/>
          <w:lang w:eastAsia="ar-SA"/>
        </w:rPr>
      </w:pPr>
    </w:p>
    <w:p w:rsidR="001F0194" w:rsidRPr="001F0194" w:rsidRDefault="001F0194" w:rsidP="001F0194">
      <w:pPr>
        <w:suppressAutoHyphens/>
        <w:rPr>
          <w:szCs w:val="28"/>
          <w:lang w:eastAsia="ar-SA"/>
        </w:rPr>
      </w:pPr>
    </w:p>
    <w:p w:rsidR="001F0194" w:rsidRPr="001F0194" w:rsidRDefault="001F0194" w:rsidP="001F0194">
      <w:pPr>
        <w:suppressAutoHyphens/>
        <w:rPr>
          <w:szCs w:val="28"/>
          <w:lang w:eastAsia="ar-SA"/>
        </w:rPr>
      </w:pPr>
    </w:p>
    <w:p w:rsidR="001F0194" w:rsidRPr="001F0194" w:rsidRDefault="001F0194" w:rsidP="001F0194">
      <w:pPr>
        <w:suppressAutoHyphens/>
        <w:rPr>
          <w:szCs w:val="28"/>
          <w:lang w:eastAsia="ar-SA"/>
        </w:rPr>
      </w:pPr>
      <w:r w:rsidRPr="001F0194">
        <w:rPr>
          <w:szCs w:val="28"/>
          <w:lang w:eastAsia="ar-SA"/>
        </w:rPr>
        <w:t>Временно исполняющий обязанности</w:t>
      </w:r>
    </w:p>
    <w:p w:rsidR="001F0194" w:rsidRPr="001F0194" w:rsidRDefault="001F0194" w:rsidP="001F0194">
      <w:pPr>
        <w:suppressAutoHyphens/>
        <w:rPr>
          <w:szCs w:val="28"/>
          <w:lang w:eastAsia="ar-SA"/>
        </w:rPr>
      </w:pPr>
      <w:r w:rsidRPr="001F0194">
        <w:rPr>
          <w:szCs w:val="28"/>
          <w:lang w:eastAsia="ar-SA"/>
        </w:rPr>
        <w:t>Губернатора края                                                                             О.Н. Кожемяко</w:t>
      </w:r>
    </w:p>
    <w:p w:rsidR="00BE0544" w:rsidRDefault="00BE0544"/>
    <w:p w:rsidR="00E94909" w:rsidRDefault="00E94909" w:rsidP="00E94909">
      <w:bookmarkStart w:id="0" w:name="_GoBack"/>
      <w:r>
        <w:t>г. Владивосток</w:t>
      </w:r>
    </w:p>
    <w:p w:rsidR="00E94909" w:rsidRDefault="00E94909" w:rsidP="00E94909">
      <w:r>
        <w:t>5 декабря 2018 года</w:t>
      </w:r>
    </w:p>
    <w:p w:rsidR="00E94909" w:rsidRDefault="00E94909" w:rsidP="00E94909">
      <w:r>
        <w:t>№ 40</w:t>
      </w:r>
      <w:r>
        <w:t>6</w:t>
      </w:r>
      <w:r>
        <w:t>-КЗ</w:t>
      </w:r>
      <w:bookmarkEnd w:id="0"/>
    </w:p>
    <w:sectPr w:rsidR="00E94909" w:rsidSect="001F019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1320" w:rsidRDefault="007D1320">
      <w:r>
        <w:separator/>
      </w:r>
    </w:p>
  </w:endnote>
  <w:endnote w:type="continuationSeparator" w:id="0">
    <w:p w:rsidR="007D1320" w:rsidRDefault="007D1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1320" w:rsidRDefault="007D1320">
      <w:r>
        <w:separator/>
      </w:r>
    </w:p>
  </w:footnote>
  <w:footnote w:type="continuationSeparator" w:id="0">
    <w:p w:rsidR="007D1320" w:rsidRDefault="007D13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0194" w:rsidRDefault="001F0194" w:rsidP="001F019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94909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0194"/>
    <w:rsid w:val="0003291F"/>
    <w:rsid w:val="001F0194"/>
    <w:rsid w:val="00201739"/>
    <w:rsid w:val="00380EE1"/>
    <w:rsid w:val="003B26E7"/>
    <w:rsid w:val="0047435B"/>
    <w:rsid w:val="005A2827"/>
    <w:rsid w:val="0075296D"/>
    <w:rsid w:val="007D1320"/>
    <w:rsid w:val="00AB70F9"/>
    <w:rsid w:val="00AC31EC"/>
    <w:rsid w:val="00AF1F44"/>
    <w:rsid w:val="00B14397"/>
    <w:rsid w:val="00BE0544"/>
    <w:rsid w:val="00E34273"/>
    <w:rsid w:val="00E60B2A"/>
    <w:rsid w:val="00E94909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1F019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2018-11-29T23:45:00Z</cp:lastPrinted>
  <dcterms:created xsi:type="dcterms:W3CDTF">2018-12-05T06:45:00Z</dcterms:created>
  <dcterms:modified xsi:type="dcterms:W3CDTF">2018-12-05T06:45:00Z</dcterms:modified>
</cp:coreProperties>
</file>