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35168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7866" w:rsidRPr="00457866" w:rsidRDefault="00457866" w:rsidP="00457866">
      <w:pPr>
        <w:jc w:val="center"/>
        <w:rPr>
          <w:rFonts w:eastAsia="Calibri"/>
          <w:b/>
          <w:szCs w:val="28"/>
          <w:lang w:eastAsia="en-US"/>
        </w:rPr>
      </w:pPr>
      <w:r w:rsidRPr="00457866">
        <w:rPr>
          <w:rFonts w:eastAsia="Calibri"/>
          <w:b/>
          <w:szCs w:val="28"/>
          <w:lang w:eastAsia="en-US"/>
        </w:rPr>
        <w:t>О ВНЕСЕНИИ ИЗМЕНЕНИЙ В ОТДЕЛЬНЫЕ ЗАКОНОДАТЕЛЬНЫЕ АКТЫ ПРИМОРСКОГО КРАЯ В ОБЛАСТИ РЕГУЛИРОВАНИЯ ЗЕМЕЛЬНЫХ ОТНОШЕНИЙ</w:t>
      </w:r>
    </w:p>
    <w:p w:rsidR="00457866" w:rsidRPr="00457866" w:rsidRDefault="00457866" w:rsidP="00457866">
      <w:pPr>
        <w:rPr>
          <w:rFonts w:eastAsia="Calibri"/>
          <w:b/>
          <w:szCs w:val="28"/>
          <w:lang w:eastAsia="en-US"/>
        </w:rPr>
      </w:pP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>Принят</w:t>
      </w:r>
      <w:proofErr w:type="gramEnd"/>
      <w:r w:rsidRPr="00457866">
        <w:rPr>
          <w:rFonts w:eastAsia="Calibri"/>
          <w:szCs w:val="28"/>
          <w:lang w:eastAsia="en-US"/>
        </w:rPr>
        <w:t xml:space="preserve"> Законодательным Собранием Приморского края 28 ноября 2018 года</w:t>
      </w:r>
    </w:p>
    <w:p w:rsidR="00457866" w:rsidRPr="00457866" w:rsidRDefault="00457866" w:rsidP="00457866">
      <w:pPr>
        <w:ind w:firstLine="709"/>
        <w:jc w:val="both"/>
        <w:rPr>
          <w:rFonts w:eastAsia="Calibri"/>
          <w:sz w:val="32"/>
          <w:szCs w:val="32"/>
          <w:lang w:eastAsia="en-US"/>
        </w:rPr>
      </w:pP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СТАТЬЯ 1.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 xml:space="preserve">Внести в статью 2 Закона Приморского края от 18 ноября 2014 года </w:t>
      </w:r>
      <w:r w:rsidRPr="00457866">
        <w:rPr>
          <w:rFonts w:eastAsia="Calibri"/>
          <w:szCs w:val="28"/>
          <w:lang w:eastAsia="en-US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</w:t>
      </w:r>
      <w:proofErr w:type="gramEnd"/>
      <w:r w:rsidRPr="00457866">
        <w:rPr>
          <w:rFonts w:eastAsia="Calibri"/>
          <w:szCs w:val="28"/>
          <w:lang w:eastAsia="en-US"/>
        </w:rPr>
        <w:t xml:space="preserve"> 2016, </w:t>
      </w:r>
      <w:r w:rsidR="00686269">
        <w:rPr>
          <w:rFonts w:eastAsia="Calibri"/>
          <w:szCs w:val="28"/>
          <w:lang w:eastAsia="en-US"/>
        </w:rPr>
        <w:br/>
      </w:r>
      <w:r w:rsidRPr="00457866">
        <w:rPr>
          <w:rFonts w:eastAsia="Calibri"/>
          <w:szCs w:val="28"/>
          <w:lang w:eastAsia="en-US"/>
        </w:rPr>
        <w:t>№ 148, стр. 44, № 166, стр. 3, № 12, стр. 222; 2017, № 15, стр. 23, № 32, стр. 6; 2018, № 54, стр. 23, № 70, стр. 4) следующие изменения: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1)в части 1: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17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б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21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2)в части 4: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4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б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5 признать утратившим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3)часть 6 признать утратившей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4)часть 7 признать утратившей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5)часть 8 признать утратившей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6)часть 10 изложить в следующей редакции: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 xml:space="preserve">"10.Полномочия, предусмотренные </w:t>
      </w:r>
      <w:hyperlink r:id="rId9" w:history="1">
        <w:r w:rsidRPr="00457866">
          <w:rPr>
            <w:rFonts w:eastAsia="Calibri"/>
            <w:szCs w:val="28"/>
            <w:lang w:eastAsia="en-US"/>
          </w:rPr>
          <w:t>пунктами 2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10" w:history="1">
        <w:r w:rsidRPr="00457866">
          <w:rPr>
            <w:rFonts w:eastAsia="Calibri"/>
            <w:szCs w:val="28"/>
            <w:lang w:eastAsia="en-US"/>
          </w:rPr>
          <w:t>5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11" w:history="1">
        <w:r w:rsidRPr="00457866">
          <w:rPr>
            <w:rFonts w:eastAsia="Calibri"/>
            <w:szCs w:val="28"/>
            <w:lang w:eastAsia="en-US"/>
          </w:rPr>
          <w:t>7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12" w:history="1">
        <w:r w:rsidRPr="00457866">
          <w:rPr>
            <w:rFonts w:eastAsia="Calibri"/>
            <w:szCs w:val="28"/>
            <w:lang w:eastAsia="en-US"/>
          </w:rPr>
          <w:t>10 части 1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r w:rsidRPr="00457866">
        <w:rPr>
          <w:rFonts w:eastAsia="Calibri"/>
          <w:szCs w:val="28"/>
          <w:lang w:eastAsia="en-US"/>
        </w:rPr>
        <w:br/>
      </w:r>
      <w:hyperlink r:id="rId13" w:history="1">
        <w:r w:rsidRPr="00457866">
          <w:rPr>
            <w:rFonts w:eastAsia="Calibri"/>
            <w:szCs w:val="28"/>
            <w:lang w:eastAsia="en-US"/>
          </w:rPr>
          <w:t>частью 2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14" w:history="1">
        <w:r w:rsidRPr="00457866">
          <w:rPr>
            <w:rFonts w:eastAsia="Calibri"/>
            <w:szCs w:val="28"/>
            <w:lang w:eastAsia="en-US"/>
          </w:rPr>
          <w:t>пунктами 1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15" w:history="1">
        <w:r w:rsidRPr="00457866">
          <w:rPr>
            <w:rFonts w:eastAsia="Calibri"/>
            <w:szCs w:val="28"/>
            <w:lang w:eastAsia="en-US"/>
          </w:rPr>
          <w:t>3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16" w:history="1">
        <w:r w:rsidRPr="00457866">
          <w:rPr>
            <w:rFonts w:eastAsia="Calibri"/>
            <w:szCs w:val="28"/>
            <w:lang w:eastAsia="en-US"/>
          </w:rPr>
          <w:t>5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17" w:history="1">
        <w:r w:rsidRPr="00457866">
          <w:rPr>
            <w:rFonts w:eastAsia="Calibri"/>
            <w:szCs w:val="28"/>
            <w:lang w:eastAsia="en-US"/>
          </w:rPr>
          <w:t>7</w:t>
        </w:r>
        <w:proofErr w:type="gramEnd"/>
      </w:hyperlink>
      <w:r w:rsidRPr="00457866">
        <w:rPr>
          <w:rFonts w:eastAsia="Calibri"/>
          <w:szCs w:val="28"/>
          <w:lang w:eastAsia="en-US"/>
        </w:rPr>
        <w:t>-</w:t>
      </w:r>
      <w:hyperlink r:id="rId18" w:history="1">
        <w:r w:rsidRPr="00457866">
          <w:rPr>
            <w:rFonts w:eastAsia="Calibri"/>
            <w:szCs w:val="28"/>
            <w:lang w:eastAsia="en-US"/>
          </w:rPr>
          <w:t>12, 21, 22 части 3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19" w:history="1">
        <w:r w:rsidRPr="00457866">
          <w:rPr>
            <w:rFonts w:eastAsia="Calibri"/>
            <w:szCs w:val="28"/>
            <w:lang w:eastAsia="en-US"/>
          </w:rPr>
          <w:t>пунктами 1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20" w:history="1">
        <w:r w:rsidRPr="00457866">
          <w:rPr>
            <w:rFonts w:eastAsia="Calibri"/>
            <w:szCs w:val="28"/>
            <w:lang w:eastAsia="en-US"/>
          </w:rPr>
          <w:t>9 части 5</w:t>
        </w:r>
      </w:hyperlink>
      <w:r w:rsidRPr="00457866">
        <w:rPr>
          <w:rFonts w:eastAsia="Calibr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21" w:history="1">
        <w:r w:rsidRPr="00457866">
          <w:rPr>
            <w:rFonts w:eastAsia="Calibri"/>
            <w:szCs w:val="28"/>
            <w:lang w:eastAsia="en-US"/>
          </w:rPr>
          <w:t>пунктами 11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22" w:history="1">
        <w:r w:rsidRPr="00457866">
          <w:rPr>
            <w:rFonts w:eastAsia="Calibri"/>
            <w:szCs w:val="28"/>
            <w:lang w:eastAsia="en-US"/>
          </w:rPr>
          <w:t>1</w:t>
        </w:r>
      </w:hyperlink>
      <w:r w:rsidRPr="00457866">
        <w:rPr>
          <w:rFonts w:eastAsia="Calibri"/>
          <w:szCs w:val="28"/>
          <w:lang w:eastAsia="en-US"/>
        </w:rPr>
        <w:t xml:space="preserve">6, </w:t>
      </w:r>
      <w:hyperlink r:id="rId23" w:history="1">
        <w:r w:rsidRPr="00457866">
          <w:rPr>
            <w:rFonts w:eastAsia="Calibri"/>
            <w:szCs w:val="28"/>
            <w:lang w:eastAsia="en-US"/>
          </w:rPr>
          <w:t>18 части 1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24" w:history="1">
        <w:r w:rsidRPr="00457866">
          <w:rPr>
            <w:rFonts w:eastAsia="Calibri"/>
            <w:szCs w:val="28"/>
            <w:lang w:eastAsia="en-US"/>
          </w:rPr>
          <w:t>пунктами 13</w:t>
        </w:r>
      </w:hyperlink>
      <w:r w:rsidRPr="00457866">
        <w:rPr>
          <w:rFonts w:eastAsia="Calibri"/>
          <w:szCs w:val="28"/>
          <w:lang w:eastAsia="en-US"/>
        </w:rPr>
        <w:t>-</w:t>
      </w:r>
      <w:hyperlink r:id="rId25" w:history="1">
        <w:r w:rsidRPr="00457866">
          <w:rPr>
            <w:rFonts w:eastAsia="Calibri"/>
            <w:szCs w:val="28"/>
            <w:lang w:eastAsia="en-US"/>
          </w:rPr>
          <w:t>18 части 3</w:t>
        </w:r>
      </w:hyperlink>
      <w:r w:rsidRPr="00457866">
        <w:rPr>
          <w:rFonts w:eastAsia="Calibri"/>
          <w:szCs w:val="28"/>
          <w:lang w:eastAsia="en-US"/>
        </w:rPr>
        <w:t xml:space="preserve">, </w:t>
      </w:r>
      <w:hyperlink r:id="rId26" w:history="1">
        <w:r w:rsidRPr="00457866">
          <w:rPr>
            <w:rFonts w:eastAsia="Calibri"/>
            <w:szCs w:val="28"/>
            <w:lang w:eastAsia="en-US"/>
          </w:rPr>
          <w:t xml:space="preserve">пунктом </w:t>
        </w:r>
      </w:hyperlink>
      <w:hyperlink r:id="rId27" w:history="1">
        <w:r w:rsidRPr="00457866">
          <w:rPr>
            <w:rFonts w:eastAsia="Calibri"/>
            <w:szCs w:val="28"/>
            <w:lang w:eastAsia="en-US"/>
          </w:rPr>
          <w:t>6 части 4</w:t>
        </w:r>
      </w:hyperlink>
      <w:r w:rsidRPr="00457866">
        <w:rPr>
          <w:rFonts w:eastAsia="Calibri"/>
          <w:szCs w:val="28"/>
          <w:lang w:eastAsia="en-US"/>
        </w:rPr>
        <w:t xml:space="preserve"> настоящей статьи, перераспределяются с 1 марта </w:t>
      </w:r>
      <w:r w:rsidRPr="00457866">
        <w:rPr>
          <w:rFonts w:eastAsia="Calibri"/>
          <w:szCs w:val="28"/>
          <w:lang w:eastAsia="en-US"/>
        </w:rPr>
        <w:br/>
        <w:t>2015 года.".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СТАТЬЯ 2.</w:t>
      </w:r>
    </w:p>
    <w:p w:rsid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 xml:space="preserve">Внести в </w:t>
      </w:r>
      <w:hyperlink r:id="rId28" w:history="1">
        <w:r w:rsidRPr="00457866">
          <w:rPr>
            <w:rFonts w:eastAsia="Calibri"/>
            <w:szCs w:val="28"/>
            <w:lang w:eastAsia="en-US"/>
          </w:rPr>
          <w:t>Закон</w:t>
        </w:r>
      </w:hyperlink>
      <w:r w:rsidRPr="00457866">
        <w:rPr>
          <w:rFonts w:eastAsia="Calibri"/>
          <w:szCs w:val="28"/>
          <w:lang w:eastAsia="en-US"/>
        </w:rPr>
        <w:t xml:space="preserve"> Приморского края от 29 декабря 2003 года </w:t>
      </w:r>
      <w:r w:rsidRPr="00457866">
        <w:rPr>
          <w:rFonts w:eastAsia="Calibri"/>
          <w:szCs w:val="28"/>
          <w:lang w:eastAsia="en-US"/>
        </w:rPr>
        <w:br/>
        <w:t xml:space="preserve">№ 90-КЗ "О регулировании земельных отношений в Приморском крае" </w:t>
      </w:r>
      <w:r w:rsidRPr="00457866">
        <w:rPr>
          <w:rFonts w:eastAsia="Calibri"/>
          <w:szCs w:val="28"/>
          <w:lang w:eastAsia="en-US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Pr="00457866">
        <w:rPr>
          <w:rFonts w:eastAsia="Calibri"/>
          <w:szCs w:val="28"/>
          <w:lang w:eastAsia="en-US"/>
        </w:rPr>
        <w:br/>
        <w:t>стр. 24, № 36, стр. 16; 2018, № 62, стр. 20, № 64, стр. 25, № 70, стр. 4) следующие изменения:</w:t>
      </w:r>
      <w:proofErr w:type="gramEnd"/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lastRenderedPageBreak/>
        <w:t>1)в статье 5: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одпункт "в" пункта 1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б</w:t>
      </w:r>
      <w:proofErr w:type="gramStart"/>
      <w:r w:rsidRPr="00457866">
        <w:rPr>
          <w:rFonts w:eastAsia="Calibri"/>
          <w:szCs w:val="28"/>
          <w:lang w:eastAsia="en-US"/>
        </w:rPr>
        <w:t>)в</w:t>
      </w:r>
      <w:proofErr w:type="gramEnd"/>
      <w:r w:rsidRPr="00457866">
        <w:rPr>
          <w:rFonts w:eastAsia="Calibri"/>
          <w:szCs w:val="28"/>
          <w:lang w:eastAsia="en-US"/>
        </w:rPr>
        <w:t xml:space="preserve"> пункте 2: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абзац третий подпункта "б"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абзац третий подпункта "в" признать утратившим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2)в статье 8: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а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7 изложить в следующей редакции: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457866">
        <w:rPr>
          <w:rFonts w:eastAsia="Calibri"/>
          <w:szCs w:val="28"/>
          <w:lang w:eastAsia="en-US"/>
        </w:rPr>
        <w:t>;"</w:t>
      </w:r>
      <w:proofErr w:type="gramEnd"/>
      <w:r w:rsidRPr="00457866">
        <w:rPr>
          <w:rFonts w:eastAsia="Calibri"/>
          <w:szCs w:val="28"/>
          <w:lang w:eastAsia="en-US"/>
        </w:rPr>
        <w:t>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б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8 признать утратившим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в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ункт 10 признать утратившим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г</w:t>
      </w:r>
      <w:proofErr w:type="gramStart"/>
      <w:r w:rsidRPr="00457866">
        <w:rPr>
          <w:rFonts w:eastAsia="Calibri"/>
          <w:szCs w:val="28"/>
          <w:lang w:eastAsia="en-US"/>
        </w:rPr>
        <w:t>)п</w:t>
      </w:r>
      <w:proofErr w:type="gramEnd"/>
      <w:r w:rsidRPr="00457866">
        <w:rPr>
          <w:rFonts w:eastAsia="Calibri"/>
          <w:szCs w:val="28"/>
          <w:lang w:eastAsia="en-US"/>
        </w:rPr>
        <w:t>одпункт "в" пункта 11 признать утратившим силу;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3)статью 9 изложить в следующей редакции: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"СТАТЬЯ 9. ПОЛНОМОЧИЯ ОРГАНОВ МЕСТНОГО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                      САМОУПРАВЛЕНИЯ </w:t>
      </w:r>
      <w:proofErr w:type="gramStart"/>
      <w:r w:rsidRPr="00457866">
        <w:rPr>
          <w:rFonts w:eastAsia="Calibri"/>
          <w:szCs w:val="28"/>
          <w:lang w:eastAsia="en-US"/>
        </w:rPr>
        <w:t>МУНИЦИПАЛЬНЫХ</w:t>
      </w:r>
      <w:proofErr w:type="gramEnd"/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                      ОБРАЗОВАНИЙ ПРИМОРСКОГО КРАЯ В ОБЛАСТИ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                      РЕГУЛИРОВАНИЯ ЗЕМЕЛЬНЫХ ОТНОШЕНИЙ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соответствии с действующим законодательством</w:t>
      </w:r>
      <w:proofErr w:type="gramStart"/>
      <w:r w:rsidRPr="00457866">
        <w:rPr>
          <w:rFonts w:eastAsia="Calibri"/>
          <w:szCs w:val="28"/>
          <w:lang w:eastAsia="en-US"/>
        </w:rPr>
        <w:t>.".</w:t>
      </w:r>
      <w:proofErr w:type="gramEnd"/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СТАТЬЯ 3.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 xml:space="preserve">Внести в статью 2 Закона Приморского края от 3 июня 2015 года </w:t>
      </w:r>
      <w:r w:rsidRPr="00457866">
        <w:rPr>
          <w:rFonts w:eastAsia="Calibri"/>
          <w:szCs w:val="28"/>
          <w:lang w:eastAsia="en-US"/>
        </w:rPr>
        <w:br/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44;</w:t>
      </w:r>
      <w:proofErr w:type="gramEnd"/>
      <w:r w:rsidRPr="00457866">
        <w:rPr>
          <w:rFonts w:eastAsia="Calibri"/>
          <w:szCs w:val="28"/>
          <w:lang w:eastAsia="en-US"/>
        </w:rPr>
        <w:t xml:space="preserve"> 2016, № 12, стр. 217; 2018, № 70, стр. 4) следующие изменения: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1)пункт 9 признать утратившим силу;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2)в пункте 10 слова "</w:t>
      </w:r>
      <w:r w:rsidRPr="00457866">
        <w:rPr>
          <w:rFonts w:ascii="Arial" w:eastAsia="Calibri" w:hAnsi="Arial" w:cs="Arial"/>
          <w:sz w:val="20"/>
          <w:lang w:eastAsia="en-US"/>
        </w:rPr>
        <w:t>(</w:t>
      </w:r>
      <w:r w:rsidRPr="00457866">
        <w:rPr>
          <w:rFonts w:eastAsia="Calibri"/>
          <w:szCs w:val="28"/>
          <w:lang w:eastAsia="en-US"/>
        </w:rPr>
        <w:t xml:space="preserve">за исключением органов местного самоуправления, указанных в </w:t>
      </w:r>
      <w:hyperlink r:id="rId29" w:history="1">
        <w:r w:rsidRPr="00457866">
          <w:rPr>
            <w:rFonts w:eastAsia="Calibri"/>
            <w:szCs w:val="28"/>
            <w:lang w:eastAsia="en-US"/>
          </w:rPr>
          <w:t>пункте 9</w:t>
        </w:r>
      </w:hyperlink>
      <w:r w:rsidRPr="00457866">
        <w:rPr>
          <w:rFonts w:eastAsia="Calibri"/>
          <w:szCs w:val="28"/>
          <w:lang w:eastAsia="en-US"/>
        </w:rPr>
        <w:t xml:space="preserve"> настоящей статьи)" заменить словами "(за исключением органов местного самоуправления, определенных действующим законодательством)".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СТАТЬЯ 4.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Отменить Закон Приморского края от 29 октября 2018 года № 363-КЗ </w:t>
      </w:r>
      <w:r w:rsidRPr="00457866">
        <w:rPr>
          <w:rFonts w:eastAsia="Calibri"/>
          <w:szCs w:val="28"/>
          <w:lang w:eastAsia="en-US"/>
        </w:rPr>
        <w:br/>
        <w:t>"О внесении изменений в отдельные законодательные акты Приморского края в области регулирования земельных отношений" (Ведомости Законодательного Собрания Приморского края, 2018, № 70, стр. 4).</w:t>
      </w:r>
    </w:p>
    <w:p w:rsid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lastRenderedPageBreak/>
        <w:t>СТАТЬЯ 5.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1.Настоящий Закон вступает в силу с 1 января 2019 года.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proofErr w:type="gramStart"/>
      <w:r w:rsidRPr="00457866">
        <w:rPr>
          <w:rFonts w:eastAsia="Calibri"/>
          <w:szCs w:val="22"/>
          <w:lang w:eastAsia="en-US"/>
        </w:rPr>
        <w:t xml:space="preserve">2.С 1 января до 1 мая 2019 года в части осуществления на территории Владивостокского городского округа полномочий, указанных в </w:t>
      </w:r>
      <w:r w:rsidR="00686269">
        <w:rPr>
          <w:rFonts w:eastAsia="Calibri"/>
          <w:szCs w:val="22"/>
          <w:lang w:eastAsia="en-US"/>
        </w:rPr>
        <w:br/>
      </w:r>
      <w:r w:rsidRPr="00457866">
        <w:rPr>
          <w:rFonts w:eastAsia="Calibri"/>
          <w:szCs w:val="22"/>
          <w:lang w:eastAsia="en-US"/>
        </w:rPr>
        <w:t>пунктах 17, 21 части 1, частях 6, 8 статьи 2 Закона</w:t>
      </w:r>
      <w:r w:rsidRPr="00457866">
        <w:rPr>
          <w:rFonts w:eastAsia="Calibri"/>
          <w:szCs w:val="28"/>
          <w:lang w:eastAsia="en-US"/>
        </w:rPr>
        <w:t xml:space="preserve"> Приморского края </w:t>
      </w:r>
      <w:r w:rsidRPr="00457866">
        <w:rPr>
          <w:rFonts w:eastAsia="Calibri"/>
          <w:szCs w:val="28"/>
          <w:lang w:eastAsia="en-US"/>
        </w:rPr>
        <w:br/>
        <w:t>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</w:t>
      </w:r>
      <w:proofErr w:type="gramEnd"/>
      <w:r w:rsidRPr="00457866">
        <w:rPr>
          <w:rFonts w:eastAsia="Calibri"/>
          <w:szCs w:val="28"/>
          <w:lang w:eastAsia="en-US"/>
        </w:rPr>
        <w:t xml:space="preserve"> </w:t>
      </w:r>
      <w:proofErr w:type="gramStart"/>
      <w:r w:rsidRPr="00457866">
        <w:rPr>
          <w:rFonts w:eastAsia="Calibri"/>
          <w:szCs w:val="28"/>
          <w:lang w:eastAsia="en-US"/>
        </w:rPr>
        <w:t>отдельные законодательные акты Приморского края"</w:t>
      </w:r>
      <w:r w:rsidRPr="00457866">
        <w:rPr>
          <w:rFonts w:eastAsia="Calibri"/>
          <w:szCs w:val="22"/>
          <w:lang w:eastAsia="en-US"/>
        </w:rPr>
        <w:t xml:space="preserve">, подпункте "в" пункта 1, абзаце третьем подпункта "б" и абзаце третьем подпункта "в" пункта 2 статьи 5, пунктах 7, 8, 10, подпункте "в" пункта 11 статьи 8 Закона Приморского края </w:t>
      </w:r>
      <w:r w:rsidRPr="00457866">
        <w:rPr>
          <w:rFonts w:eastAsia="Calibri"/>
          <w:szCs w:val="28"/>
          <w:lang w:eastAsia="en-US"/>
        </w:rPr>
        <w:t xml:space="preserve">от 29 декабря 2003 года № 90-КЗ </w:t>
      </w:r>
      <w:r w:rsidRPr="00457866">
        <w:rPr>
          <w:rFonts w:eastAsia="Calibri"/>
          <w:szCs w:val="28"/>
          <w:lang w:eastAsia="en-US"/>
        </w:rPr>
        <w:br/>
        <w:t xml:space="preserve">"О регулировании земельных отношений в Приморском крае", </w:t>
      </w:r>
      <w:r w:rsidRPr="00457866">
        <w:rPr>
          <w:rFonts w:eastAsia="Calibri"/>
          <w:szCs w:val="22"/>
          <w:lang w:eastAsia="en-US"/>
        </w:rPr>
        <w:t>устанавливается переходный период, в течение которого:</w:t>
      </w:r>
      <w:proofErr w:type="gramEnd"/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2"/>
          <w:lang w:eastAsia="en-US"/>
        </w:rPr>
        <w:t>1)</w:t>
      </w:r>
      <w:r w:rsidRPr="00457866">
        <w:rPr>
          <w:rFonts w:eastAsia="Calibri"/>
          <w:szCs w:val="28"/>
          <w:lang w:eastAsia="en-US"/>
        </w:rPr>
        <w:t>департамент земельных и имущественных отношений Приморского края с 1 января по 30 апреля 2019 года включительно: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принимает решения об изменении одного вида разрешенного использования земельного участка, государственная собственность на который не разграничена, расположенного в границах Владивостокского городского округа, на другой вид такого использования;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принимает решение о переводе земель, находящихся в частной собственности, а также государственная </w:t>
      </w:r>
      <w:proofErr w:type="gramStart"/>
      <w:r w:rsidRPr="00457866">
        <w:rPr>
          <w:rFonts w:eastAsia="Calibri"/>
          <w:szCs w:val="28"/>
          <w:lang w:eastAsia="en-US"/>
        </w:rPr>
        <w:t>собственность</w:t>
      </w:r>
      <w:proofErr w:type="gramEnd"/>
      <w:r w:rsidRPr="00457866">
        <w:rPr>
          <w:rFonts w:eastAsia="Calibri"/>
          <w:szCs w:val="28"/>
          <w:lang w:eastAsia="en-US"/>
        </w:rPr>
        <w:t xml:space="preserve"> на которые не разграничена, расположенных в границах Владивостокского городского округа, из одной категории в другую;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>предоставляет земельные участки, государственная собственность на которые не разграничена, расположенные в границах Владивостокского городского округа (за исключением земельных участков, бесплатно предоставляемых гражданам, имеющим трех и более детей, гражданам, имеющим двух детей, а также молодым семьям для индивидуального жилищного строительства, земельных участков, предоставляемых для строительства объектов дошкольного, начального общего, основного общего, среднего общего образования), в том числе обеспечивает подготовку схемы расположения</w:t>
      </w:r>
      <w:proofErr w:type="gramEnd"/>
      <w:r w:rsidRPr="00457866">
        <w:rPr>
          <w:rFonts w:eastAsia="Calibri"/>
          <w:szCs w:val="28"/>
          <w:lang w:eastAsia="en-US"/>
        </w:rPr>
        <w:t xml:space="preserve"> земельного участка или земельных участков на кадастровом плане территории, утверждает схему расположения земельного участка или земельных участков на кадастровом плане территории, предоставляет земельные участки на торгах и без проведения торгов;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>осуществляет полномочия по предоставлению земельных участков, государственная собственность на которые не разграничена, расположенных в границах Владивостокского городского округа с учетом уведомлений органов местного самоуправления Владивостокского городского округа, о подготовке схемы расположения земельного участка или земельных участков на кадастровом плане территории и об утверждении схемы расположения земельного участка или земельных участков на кадастровом плане территории с целью реализации Закона Приморского края</w:t>
      </w:r>
      <w:proofErr w:type="gramEnd"/>
      <w:r w:rsidRPr="00457866">
        <w:rPr>
          <w:rFonts w:eastAsia="Calibri"/>
          <w:szCs w:val="28"/>
          <w:lang w:eastAsia="en-US"/>
        </w:rPr>
        <w:t xml:space="preserve"> </w:t>
      </w:r>
      <w:proofErr w:type="gramStart"/>
      <w:r w:rsidRPr="00457866">
        <w:rPr>
          <w:rFonts w:eastAsia="Calibri"/>
          <w:szCs w:val="28"/>
          <w:lang w:eastAsia="en-US"/>
        </w:rPr>
        <w:t xml:space="preserve">от 8 ноября </w:t>
      </w:r>
      <w:r w:rsidRPr="00457866">
        <w:rPr>
          <w:rFonts w:eastAsia="Calibri"/>
          <w:szCs w:val="28"/>
          <w:lang w:eastAsia="en-US"/>
        </w:rPr>
        <w:br/>
        <w:t xml:space="preserve">2011 года </w:t>
      </w:r>
      <w:hyperlink r:id="rId30" w:history="1">
        <w:r w:rsidRPr="00457866">
          <w:rPr>
            <w:rFonts w:eastAsia="Calibri"/>
            <w:szCs w:val="28"/>
            <w:lang w:eastAsia="en-US"/>
          </w:rPr>
          <w:t>№ 837-КЗ</w:t>
        </w:r>
      </w:hyperlink>
      <w:r w:rsidRPr="00457866">
        <w:rPr>
          <w:rFonts w:eastAsia="Calibri"/>
          <w:szCs w:val="28"/>
          <w:lang w:eastAsia="en-US"/>
        </w:rPr>
        <w:t xml:space="preserve"> "</w:t>
      </w:r>
      <w:hyperlink r:id="rId31" w:history="1">
        <w:r w:rsidRPr="00457866">
          <w:rPr>
            <w:rFonts w:eastAsia="Calibri"/>
            <w:szCs w:val="28"/>
            <w:lang w:eastAsia="en-US"/>
          </w:rPr>
          <w:t>О бесплатном предоставлении земельных участков</w:t>
        </w:r>
      </w:hyperlink>
      <w:r w:rsidRPr="00457866">
        <w:rPr>
          <w:rFonts w:eastAsia="Calibri"/>
          <w:szCs w:val="28"/>
          <w:lang w:eastAsia="en-US"/>
        </w:rPr>
        <w:t xml:space="preserve"> гражданам, имеющим трех и более детей, в Приморском крае" и Закона </w:t>
      </w:r>
      <w:r w:rsidRPr="00457866">
        <w:rPr>
          <w:rFonts w:eastAsia="Calibri"/>
          <w:szCs w:val="28"/>
          <w:lang w:eastAsia="en-US"/>
        </w:rPr>
        <w:lastRenderedPageBreak/>
        <w:t xml:space="preserve">Приморского края от 27 сентября 2013 года </w:t>
      </w:r>
      <w:hyperlink r:id="rId32" w:history="1">
        <w:r w:rsidRPr="00457866">
          <w:rPr>
            <w:rFonts w:eastAsia="Calibri"/>
            <w:szCs w:val="28"/>
            <w:lang w:eastAsia="en-US"/>
          </w:rPr>
          <w:t>№ 250-КЗ</w:t>
        </w:r>
      </w:hyperlink>
      <w:r w:rsidRPr="00457866">
        <w:rPr>
          <w:rFonts w:eastAsia="Calibri"/>
          <w:szCs w:val="28"/>
          <w:lang w:eastAsia="en-US"/>
        </w:rPr>
        <w:t xml:space="preserve"> "</w:t>
      </w:r>
      <w:hyperlink r:id="rId33" w:history="1">
        <w:r w:rsidRPr="00457866">
          <w:rPr>
            <w:rFonts w:eastAsia="Calibri"/>
            <w:szCs w:val="28"/>
            <w:lang w:eastAsia="en-US"/>
          </w:rPr>
          <w:t>О бесплатном предоставлении земельных участков</w:t>
        </w:r>
      </w:hyperlink>
      <w:r w:rsidRPr="00457866">
        <w:rPr>
          <w:rFonts w:eastAsia="Calibri"/>
          <w:szCs w:val="28"/>
          <w:lang w:eastAsia="en-US"/>
        </w:rPr>
        <w:t xml:space="preserve">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образования;</w:t>
      </w:r>
      <w:proofErr w:type="gramEnd"/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проводит аукционы по продаже земельных участков, государственная собственность на которые не разграничена, расположенных в границах Владивостокского городского округа, а также аукционов на право заключения договоров аренды таких земельных участков;</w:t>
      </w:r>
    </w:p>
    <w:p w:rsidR="00457866" w:rsidRPr="00457866" w:rsidRDefault="00457866" w:rsidP="0045786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принимает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Владивостокского городского округа;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 xml:space="preserve">2)органы местного самоуправления Владивостокского городского округа приступают к осуществлению указанных полномочий с 1 мая </w:t>
      </w:r>
      <w:r w:rsidRPr="00457866">
        <w:rPr>
          <w:rFonts w:eastAsia="Calibri"/>
          <w:szCs w:val="22"/>
          <w:lang w:eastAsia="en-US"/>
        </w:rPr>
        <w:br/>
        <w:t xml:space="preserve">2019 года;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2"/>
          <w:lang w:eastAsia="en-US"/>
        </w:rPr>
        <w:t>3)органы местного самоуправления Владивостокского городского округа в период с 1 января по 30 апреля 2019 года включительно с</w:t>
      </w:r>
      <w:r w:rsidRPr="00457866">
        <w:rPr>
          <w:rFonts w:eastAsia="Calibri"/>
          <w:szCs w:val="28"/>
          <w:lang w:eastAsia="en-US"/>
        </w:rPr>
        <w:t xml:space="preserve"> целью реализации Закона Приморского края "О бесплатном предоставлении земельных участков гражданам, имеющим трех и более детей, в Приморском крае" и Закона Приморского края "О бесплатном предоставлении земельных участков для индивидуального жилищного строительства на территории Приморского края", а также в целях предоставления</w:t>
      </w:r>
      <w:proofErr w:type="gramEnd"/>
      <w:r w:rsidRPr="00457866">
        <w:rPr>
          <w:rFonts w:eastAsia="Calibri"/>
          <w:szCs w:val="28"/>
          <w:lang w:eastAsia="en-US"/>
        </w:rPr>
        <w:t xml:space="preserve"> </w:t>
      </w:r>
      <w:proofErr w:type="gramStart"/>
      <w:r w:rsidRPr="00457866">
        <w:rPr>
          <w:rFonts w:eastAsia="Calibri"/>
          <w:szCs w:val="28"/>
          <w:lang w:eastAsia="en-US"/>
        </w:rPr>
        <w:t>земельных участков, государственная собственность на которые не разграничена, в целях строительства объектов дошкольного, начального общего, основного общего, среднего образования уведомляют уполномоченный Администрацией Приморского края орган исполнительной власти Приморского края:</w:t>
      </w:r>
      <w:proofErr w:type="gramEnd"/>
    </w:p>
    <w:p w:rsidR="00457866" w:rsidRPr="00457866" w:rsidRDefault="00457866" w:rsidP="00457866">
      <w:pPr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о подготовке схемы расположения земельного участка или земельных участков на кадастровом плане территории не </w:t>
      </w:r>
      <w:proofErr w:type="gramStart"/>
      <w:r w:rsidRPr="00457866">
        <w:rPr>
          <w:rFonts w:eastAsia="Calibri"/>
          <w:szCs w:val="28"/>
          <w:lang w:eastAsia="en-US"/>
        </w:rPr>
        <w:t>позднее</w:t>
      </w:r>
      <w:proofErr w:type="gramEnd"/>
      <w:r w:rsidRPr="00457866">
        <w:rPr>
          <w:rFonts w:eastAsia="Calibri"/>
          <w:szCs w:val="28"/>
          <w:lang w:eastAsia="en-US"/>
        </w:rPr>
        <w:t xml:space="preserve"> чем за семь календарных дней до начала ее подготовки;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об утверждении схемы расположения земельного участка или земельных участков на кадастровом плане территории не позднее чем через три календарных дня со дня ее утверждения;</w:t>
      </w:r>
    </w:p>
    <w:p w:rsidR="00457866" w:rsidRPr="00457866" w:rsidRDefault="00457866" w:rsidP="0045786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57866">
        <w:rPr>
          <w:rFonts w:eastAsia="Calibri"/>
          <w:szCs w:val="28"/>
          <w:lang w:eastAsia="en-US"/>
        </w:rPr>
        <w:t xml:space="preserve">4)департамент земельных и имущественных отношений Приморского края с 1 января по 30 апреля 2019 года включительно принимает решения об отказе в утверждении схемы расположения земельного участка при наличии уведомления органов местного самоуправления Владивостокского городского округа о подготовке схемы расположения земельного участка в целях реализации </w:t>
      </w:r>
      <w:hyperlink r:id="rId34" w:history="1">
        <w:r w:rsidRPr="00457866">
          <w:rPr>
            <w:rFonts w:eastAsia="Calibri"/>
            <w:szCs w:val="28"/>
            <w:lang w:eastAsia="en-US"/>
          </w:rPr>
          <w:t>Закона</w:t>
        </w:r>
      </w:hyperlink>
      <w:r w:rsidRPr="00457866">
        <w:rPr>
          <w:rFonts w:eastAsia="Calibri"/>
          <w:szCs w:val="28"/>
          <w:lang w:eastAsia="en-US"/>
        </w:rPr>
        <w:t xml:space="preserve"> Приморского края "О бесплатном предоставлении земельных участков гражданам, имеющим трех и более детей, в</w:t>
      </w:r>
      <w:proofErr w:type="gramEnd"/>
      <w:r w:rsidRPr="00457866">
        <w:rPr>
          <w:rFonts w:eastAsia="Calibri"/>
          <w:szCs w:val="28"/>
          <w:lang w:eastAsia="en-US"/>
        </w:rPr>
        <w:t xml:space="preserve"> Приморском </w:t>
      </w:r>
      <w:proofErr w:type="gramStart"/>
      <w:r w:rsidRPr="00457866">
        <w:rPr>
          <w:rFonts w:eastAsia="Calibri"/>
          <w:szCs w:val="28"/>
          <w:lang w:eastAsia="en-US"/>
        </w:rPr>
        <w:t>крае</w:t>
      </w:r>
      <w:proofErr w:type="gramEnd"/>
      <w:r w:rsidRPr="00457866">
        <w:rPr>
          <w:rFonts w:eastAsia="Calibri"/>
          <w:szCs w:val="28"/>
          <w:lang w:eastAsia="en-US"/>
        </w:rPr>
        <w:t xml:space="preserve">" и </w:t>
      </w:r>
      <w:hyperlink r:id="rId35" w:history="1">
        <w:r w:rsidRPr="00457866">
          <w:rPr>
            <w:rFonts w:eastAsia="Calibri"/>
            <w:szCs w:val="28"/>
            <w:lang w:eastAsia="en-US"/>
          </w:rPr>
          <w:t>Закона</w:t>
        </w:r>
      </w:hyperlink>
      <w:r w:rsidRPr="00457866">
        <w:rPr>
          <w:rFonts w:eastAsia="Calibri"/>
          <w:szCs w:val="28"/>
          <w:lang w:eastAsia="en-US"/>
        </w:rPr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поступления указанного уведомления в уполномоченный орган. Применение данного основания при наличии в уполномоченном органе повторного </w:t>
      </w:r>
      <w:r w:rsidRPr="00457866">
        <w:rPr>
          <w:rFonts w:eastAsia="Calibri"/>
          <w:szCs w:val="28"/>
          <w:lang w:eastAsia="en-US"/>
        </w:rPr>
        <w:lastRenderedPageBreak/>
        <w:t>уведомления в отношении одного и того же земельного участка не допускается;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proofErr w:type="gramStart"/>
      <w:r w:rsidRPr="00457866">
        <w:rPr>
          <w:rFonts w:eastAsia="Calibri"/>
          <w:szCs w:val="22"/>
          <w:lang w:eastAsia="en-US"/>
        </w:rPr>
        <w:t>5)д</w:t>
      </w:r>
      <w:r w:rsidRPr="00457866">
        <w:rPr>
          <w:rFonts w:eastAsia="Calibri"/>
          <w:szCs w:val="28"/>
          <w:lang w:eastAsia="en-US"/>
        </w:rPr>
        <w:t xml:space="preserve">епартамент земельных и имущественных отношений Приморского края в срок до 1 мая 2019 года обеспечивает передачу органам местного самоуправления </w:t>
      </w:r>
      <w:r w:rsidRPr="00457866">
        <w:rPr>
          <w:rFonts w:eastAsia="Calibri"/>
          <w:szCs w:val="22"/>
          <w:lang w:eastAsia="en-US"/>
        </w:rPr>
        <w:t>Владивостокского городского округа в соответствии графиком, утвержденным д</w:t>
      </w:r>
      <w:r w:rsidRPr="00457866">
        <w:rPr>
          <w:rFonts w:eastAsia="Calibri"/>
          <w:szCs w:val="28"/>
          <w:lang w:eastAsia="en-US"/>
        </w:rPr>
        <w:t>епартаментом земельных и имущественных отношений Приморского края</w:t>
      </w:r>
      <w:r w:rsidRPr="00457866">
        <w:rPr>
          <w:rFonts w:eastAsia="Calibri"/>
          <w:szCs w:val="22"/>
          <w:lang w:eastAsia="en-US"/>
        </w:rPr>
        <w:t xml:space="preserve"> по согласованию с органами </w:t>
      </w:r>
      <w:r w:rsidRPr="00457866">
        <w:rPr>
          <w:rFonts w:eastAsia="Calibri"/>
          <w:szCs w:val="28"/>
          <w:lang w:eastAsia="en-US"/>
        </w:rPr>
        <w:t xml:space="preserve">местного самоуправления </w:t>
      </w:r>
      <w:r w:rsidRPr="00457866">
        <w:rPr>
          <w:rFonts w:eastAsia="Calibri"/>
          <w:szCs w:val="22"/>
          <w:lang w:eastAsia="en-US"/>
        </w:rPr>
        <w:t>Владивостокского городского округа:</w:t>
      </w:r>
      <w:proofErr w:type="gramEnd"/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мая 2019 года;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мая 2019 года;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мая 2019 года;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мая 2019 года;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электронных баз данных учета арендой платы за землю;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заявлений физических и юридических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решений по заявлениям физических и юридических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3.Деп</w:t>
      </w:r>
      <w:r w:rsidRPr="00457866">
        <w:rPr>
          <w:rFonts w:eastAsia="Calibri"/>
          <w:szCs w:val="28"/>
          <w:lang w:eastAsia="en-US"/>
        </w:rPr>
        <w:t xml:space="preserve">артаменту земельных и имущественных отношений Приморского края в срок до 1 января 2019 года обеспечить передачу органам местного самоуправления </w:t>
      </w:r>
      <w:r w:rsidRPr="00457866">
        <w:rPr>
          <w:rFonts w:eastAsia="Calibri"/>
          <w:szCs w:val="22"/>
          <w:lang w:eastAsia="en-US"/>
        </w:rPr>
        <w:t>Артемовского городского округа, Шкотовского муниципального района и Надеждинского муниципального района Приморского края: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января </w:t>
      </w:r>
      <w:r w:rsidRPr="00457866">
        <w:rPr>
          <w:rFonts w:eastAsia="Calibri"/>
          <w:szCs w:val="22"/>
          <w:lang w:eastAsia="en-US"/>
        </w:rPr>
        <w:br/>
        <w:t xml:space="preserve">2019 года;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января 2019 года; 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января 2019 года;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января 2019 года;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электронных баз данных учета арендой платы за землю;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lastRenderedPageBreak/>
        <w:t>заявлений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457866" w:rsidRPr="00457866" w:rsidRDefault="00457866" w:rsidP="00457866">
      <w:pPr>
        <w:ind w:firstLine="709"/>
        <w:jc w:val="both"/>
        <w:rPr>
          <w:rFonts w:eastAsia="Calibri"/>
          <w:szCs w:val="22"/>
          <w:lang w:eastAsia="en-US"/>
        </w:rPr>
      </w:pPr>
      <w:r w:rsidRPr="00457866">
        <w:rPr>
          <w:rFonts w:eastAsia="Calibri"/>
          <w:szCs w:val="22"/>
          <w:lang w:eastAsia="en-US"/>
        </w:rPr>
        <w:t>решений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457866" w:rsidRPr="00457866" w:rsidRDefault="00457866" w:rsidP="00457866">
      <w:pPr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jc w:val="both"/>
        <w:rPr>
          <w:rFonts w:eastAsia="Calibri"/>
          <w:szCs w:val="28"/>
          <w:lang w:eastAsia="en-US"/>
        </w:rPr>
      </w:pPr>
    </w:p>
    <w:p w:rsidR="00457866" w:rsidRPr="00457866" w:rsidRDefault="00457866" w:rsidP="00457866">
      <w:pPr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 xml:space="preserve">Временно </w:t>
      </w:r>
      <w:proofErr w:type="gramStart"/>
      <w:r w:rsidRPr="00457866">
        <w:rPr>
          <w:rFonts w:eastAsia="Calibri"/>
          <w:szCs w:val="28"/>
          <w:lang w:eastAsia="en-US"/>
        </w:rPr>
        <w:t>исполняющий</w:t>
      </w:r>
      <w:proofErr w:type="gramEnd"/>
      <w:r w:rsidRPr="00457866">
        <w:rPr>
          <w:rFonts w:eastAsia="Calibri"/>
          <w:szCs w:val="28"/>
          <w:lang w:eastAsia="en-US"/>
        </w:rPr>
        <w:t xml:space="preserve"> обязанности</w:t>
      </w:r>
    </w:p>
    <w:p w:rsidR="00457866" w:rsidRDefault="00457866" w:rsidP="00457866">
      <w:pPr>
        <w:jc w:val="both"/>
        <w:rPr>
          <w:rFonts w:eastAsia="Calibri"/>
          <w:szCs w:val="28"/>
          <w:lang w:eastAsia="en-US"/>
        </w:rPr>
      </w:pPr>
      <w:r w:rsidRPr="00457866">
        <w:rPr>
          <w:rFonts w:eastAsia="Calibri"/>
          <w:szCs w:val="28"/>
          <w:lang w:eastAsia="en-US"/>
        </w:rPr>
        <w:t>Губернатора края</w:t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</w:r>
      <w:r w:rsidRPr="00457866">
        <w:rPr>
          <w:rFonts w:eastAsia="Calibri"/>
          <w:szCs w:val="28"/>
          <w:lang w:eastAsia="en-US"/>
        </w:rPr>
        <w:tab/>
        <w:t xml:space="preserve">      О.Н. Кожемяко</w:t>
      </w:r>
    </w:p>
    <w:p w:rsidR="00AA2DA0" w:rsidRDefault="00AA2DA0" w:rsidP="00457866">
      <w:pPr>
        <w:jc w:val="both"/>
        <w:rPr>
          <w:rFonts w:eastAsia="Calibri"/>
          <w:szCs w:val="28"/>
          <w:lang w:eastAsia="en-US"/>
        </w:rPr>
      </w:pPr>
    </w:p>
    <w:p w:rsidR="00AA2DA0" w:rsidRDefault="00AA2DA0" w:rsidP="00457866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AA2DA0" w:rsidRDefault="00AA2DA0" w:rsidP="00457866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 декабря 2018 года</w:t>
      </w:r>
    </w:p>
    <w:p w:rsidR="00AA2DA0" w:rsidRPr="00457866" w:rsidRDefault="00AA2DA0" w:rsidP="00457866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№ 402-КЗ</w:t>
      </w:r>
    </w:p>
    <w:bookmarkEnd w:id="0"/>
    <w:p w:rsidR="00457866" w:rsidRPr="00457866" w:rsidRDefault="00457866" w:rsidP="00457866">
      <w:pPr>
        <w:jc w:val="center"/>
        <w:rPr>
          <w:rFonts w:ascii="Calibri" w:eastAsia="Calibri" w:hAnsi="Calibri"/>
          <w:sz w:val="22"/>
          <w:szCs w:val="28"/>
          <w:lang w:eastAsia="en-US"/>
        </w:rPr>
      </w:pPr>
    </w:p>
    <w:p w:rsidR="00457866" w:rsidRPr="00457866" w:rsidRDefault="00457866" w:rsidP="00457866">
      <w:pPr>
        <w:jc w:val="center"/>
        <w:rPr>
          <w:rFonts w:ascii="Calibri" w:eastAsia="Calibri" w:hAnsi="Calibri"/>
          <w:sz w:val="22"/>
          <w:szCs w:val="28"/>
          <w:lang w:eastAsia="en-US"/>
        </w:rPr>
      </w:pPr>
    </w:p>
    <w:p w:rsidR="00BE0544" w:rsidRDefault="00BE0544"/>
    <w:sectPr w:rsidR="00BE0544" w:rsidSect="00457866">
      <w:headerReference w:type="default" r:id="rId3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20" w:rsidRDefault="006C0C20">
      <w:r>
        <w:separator/>
      </w:r>
    </w:p>
  </w:endnote>
  <w:endnote w:type="continuationSeparator" w:id="0">
    <w:p w:rsidR="006C0C20" w:rsidRDefault="006C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20" w:rsidRDefault="006C0C20">
      <w:r>
        <w:separator/>
      </w:r>
    </w:p>
  </w:footnote>
  <w:footnote w:type="continuationSeparator" w:id="0">
    <w:p w:rsidR="006C0C20" w:rsidRDefault="006C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866" w:rsidRDefault="00457866" w:rsidP="0045786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A2DA0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866"/>
    <w:rsid w:val="0003291F"/>
    <w:rsid w:val="00380EE1"/>
    <w:rsid w:val="003B26E7"/>
    <w:rsid w:val="00457866"/>
    <w:rsid w:val="0047435B"/>
    <w:rsid w:val="005A2827"/>
    <w:rsid w:val="00686269"/>
    <w:rsid w:val="006C0C20"/>
    <w:rsid w:val="00955190"/>
    <w:rsid w:val="00AA2DA0"/>
    <w:rsid w:val="00AB70F9"/>
    <w:rsid w:val="00AC31EC"/>
    <w:rsid w:val="00B14397"/>
    <w:rsid w:val="00BE0544"/>
    <w:rsid w:val="00CE380E"/>
    <w:rsid w:val="00DB635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57866"/>
    <w:rPr>
      <w:sz w:val="28"/>
    </w:rPr>
  </w:style>
  <w:style w:type="paragraph" w:styleId="a6">
    <w:name w:val="Balloon Text"/>
    <w:basedOn w:val="a"/>
    <w:link w:val="a7"/>
    <w:rsid w:val="006862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86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47677D9F08A291E1C3D4D7B39BE81D35B4CC9FE16B01FD04B1F48282C484477401BD898424DBCF6412271E740551F3589156CD29EA65B47528E7DE25I1Y6X" TargetMode="External"/><Relationship Id="rId18" Type="http://schemas.openxmlformats.org/officeDocument/2006/relationships/hyperlink" Target="consultantplus://offline/ref=47677D9F08A291E1C3D4D7B39BE81D35B4CC9FE16B01FD04B1F48282C484477401BD898424DBCF6412271E730051F3589156CD29EA65B47528E7DE25I1Y6X" TargetMode="External"/><Relationship Id="rId26" Type="http://schemas.openxmlformats.org/officeDocument/2006/relationships/hyperlink" Target="consultantplus://offline/ref=47677D9F08A291E1C3D4D7B39BE81D35B4CC9FE16B01FD04B1F48282C484477401BD898424DBCF6412271E720351F3589156CD29EA65B47528E7DE25I1Y6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677D9F08A291E1C3D4D7B39BE81D35B4CC9FE16B01FD04B1F48282C484477401BD898424DBCF6412271E750451F3589156CD29EA65B47528E7DE25I1Y6X" TargetMode="External"/><Relationship Id="rId34" Type="http://schemas.openxmlformats.org/officeDocument/2006/relationships/hyperlink" Target="consultantplus://offline/ref=0660764E8610B144B039B246F83163FBA47F76607B9F095ACB34B935E9249095A80A85580CDE42CD0713B54F79702B3CE3NCr4D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47677D9F08A291E1C3D4D7B39BE81D35B4CC9FE16B01FD04B1F48282C484477401BD898424DBCF6412271E760D51F3589156CD29EA65B47528E7DE25I1Y6X" TargetMode="External"/><Relationship Id="rId17" Type="http://schemas.openxmlformats.org/officeDocument/2006/relationships/hyperlink" Target="consultantplus://offline/ref=47677D9F08A291E1C3D4D7B39BE81D35B4CC9FE16B01FD04B1F48282C484477401BD898424DBCF6412271E740D51F3589156CD29EA65B47528E7DE25I1Y6X" TargetMode="External"/><Relationship Id="rId25" Type="http://schemas.openxmlformats.org/officeDocument/2006/relationships/hyperlink" Target="consultantplus://offline/ref=47677D9F08A291E1C3D4D7B39BE81D35B4CC9FE16B01FD04B1F48282C484477401BD898424DBCF6412271E720451F3589156CD29EA65B47528E7DE25I1Y6X" TargetMode="External"/><Relationship Id="rId33" Type="http://schemas.openxmlformats.org/officeDocument/2006/relationships/hyperlink" Target="consultantplus://offline/ref=13CC79320FE58888344DFDB7588432339687F7F4FCF052D3BA129F7BEC17236BC1A2AA30B811351BA337BA57C614BC7D5ESA06X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677D9F08A291E1C3D4D7B39BE81D35B4CC9FE16B01FD04B1F48282C484477401BD898424DBCF6412271E740351F3589156CD29EA65B47528E7DE25I1Y6X" TargetMode="External"/><Relationship Id="rId20" Type="http://schemas.openxmlformats.org/officeDocument/2006/relationships/hyperlink" Target="consultantplus://offline/ref=47677D9F08A291E1C3D4D7B39BE81D35B4CC9FE16B01FD04B1F48282C484477401BD898424DBCF6412271E710C51F3589156CD29EA65B47528E7DE25I1Y6X" TargetMode="External"/><Relationship Id="rId29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677D9F08A291E1C3D4D7B39BE81D35B4CC9FE16B01FD04B1F48282C484477401BD898424DBCF6412271E760251F3589156CD29EA65B47528E7DE25I1Y6X" TargetMode="External"/><Relationship Id="rId24" Type="http://schemas.openxmlformats.org/officeDocument/2006/relationships/hyperlink" Target="consultantplus://offline/ref=47677D9F08A291E1C3D4D7B39BE81D35B4CC9FE16B01FD04B1F48282C484477401BD898424DBCF6412271E730151F3589156CD29EA65B47528E7DE25I1Y6X" TargetMode="External"/><Relationship Id="rId32" Type="http://schemas.openxmlformats.org/officeDocument/2006/relationships/hyperlink" Target="consultantplus://offline/ref=A610E2D7B21B6B0DC5D9EDA1F09D71E50DDF87B7A0B99907C54BCD1DC20B5B1297C08B03D9282B7D8F91D92E122B482939W14FD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677D9F08A291E1C3D4D7B39BE81D35B4CC9FE16B01FD04B1F48282C484477401BD898424DBCF6412271E740151F3589156CD29EA65B47528E7DE25I1Y6X" TargetMode="External"/><Relationship Id="rId23" Type="http://schemas.openxmlformats.org/officeDocument/2006/relationships/hyperlink" Target="consultantplus://offline/ref=47677D9F08A291E1C3D4D7B39BE81D35B4CC9FE16B01FD04B1F48282C484477401BD898424DBCF6412271E740451F3589156CD29EA65B47528E7DE25I1Y6X" TargetMode="External"/><Relationship Id="rId28" Type="http://schemas.openxmlformats.org/officeDocument/2006/relationships/hyperlink" Target="consultantplus://offline/ref=198A3F9A58451AD4F582EF63E5E753428F55093A99741E6D840EF0FBE92AD1F68A03C380151A3336D63F2C3694197A59PBR9A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47677D9F08A291E1C3D4D7B39BE81D35B4CC9FE16B01FD04B1F48282C484477401BD898424DBCF6412271E760051F3589156CD29EA65B47528E7DE25I1Y6X" TargetMode="External"/><Relationship Id="rId19" Type="http://schemas.openxmlformats.org/officeDocument/2006/relationships/hyperlink" Target="consultantplus://offline/ref=47677D9F08A291E1C3D4D7B39BE81D35B4CC9FE16B01FD04B1F48282C484477401BD898424DBCF6412271E710551F3589156CD29EA65B47528E7DE25I1Y6X" TargetMode="External"/><Relationship Id="rId31" Type="http://schemas.openxmlformats.org/officeDocument/2006/relationships/hyperlink" Target="consultantplus://offline/ref=13CC79320FE58888344DFDB7588432339687F7F4FCF055D7B0139F7BEC17236BC1A2AA30B811351BA337BA57C614BC7D5ESA0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677D9F08A291E1C3D4D7B39BE81D35B4CC9FE16B01FD04B1F48282C484477401BD898424DBCF6412271E760451F3589156CD29EA65B47528E7DE25I1Y6X" TargetMode="External"/><Relationship Id="rId14" Type="http://schemas.openxmlformats.org/officeDocument/2006/relationships/hyperlink" Target="consultantplus://offline/ref=47677D9F08A291E1C3D4D7B39BE81D35B4CC9FE16B01FD04B1F48282C484477401BD898424DBCF6412271E740751F3589156CD29EA65B47528E7DE25I1Y6X" TargetMode="External"/><Relationship Id="rId22" Type="http://schemas.openxmlformats.org/officeDocument/2006/relationships/hyperlink" Target="consultantplus://offline/ref=47677D9F08A291E1C3D4D7B39BE81D35B4CC9FE16B01FD04B1F48282C484477401BD898424DBCF6412271E750351F3589156CD29EA65B47528E7DE25I1Y6X" TargetMode="External"/><Relationship Id="rId27" Type="http://schemas.openxmlformats.org/officeDocument/2006/relationships/hyperlink" Target="consultantplus://offline/ref=47677D9F08A291E1C3D4D7B39BE81D35B4CC9FE16B01FD04B1F48282C484477401BD898424DBCF6412271E720D51F3589156CD29EA65B47528E7DE25I1Y6X" TargetMode="External"/><Relationship Id="rId30" Type="http://schemas.openxmlformats.org/officeDocument/2006/relationships/hyperlink" Target="consultantplus://offline/ref=A610E2D7B21B6B0DC5D9EDA1F09D71E50DDF87B7A0B99E03CF4ACD1DC20B5B1297C08B03D9282B7D8F91D92E122B482939W14FD" TargetMode="External"/><Relationship Id="rId35" Type="http://schemas.openxmlformats.org/officeDocument/2006/relationships/hyperlink" Target="consultantplus://offline/ref=0660764E8610B144B039B246F83163FBA47F76607B9F0E5EC135B935E9249095A80A85580CDE42CD0713B54F79702B3CE3NCr4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2563</Words>
  <Characters>14612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2018-11-30T01:26:00Z</cp:lastPrinted>
  <dcterms:created xsi:type="dcterms:W3CDTF">2018-12-03T04:15:00Z</dcterms:created>
  <dcterms:modified xsi:type="dcterms:W3CDTF">2018-12-03T04:15:00Z</dcterms:modified>
</cp:coreProperties>
</file>