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53523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1714" w:rsidRDefault="00751714" w:rsidP="00751714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751714" w:rsidRDefault="00751714" w:rsidP="00751714"/>
    <w:p w:rsidR="00751714" w:rsidRDefault="00751714" w:rsidP="00751714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ноября 2018 года </w:t>
      </w:r>
    </w:p>
    <w:p w:rsidR="00751714" w:rsidRDefault="00751714" w:rsidP="00751714">
      <w:pPr>
        <w:ind w:firstLine="709"/>
        <w:jc w:val="both"/>
      </w:pPr>
    </w:p>
    <w:p w:rsidR="00751714" w:rsidRDefault="00751714" w:rsidP="00751714">
      <w:pPr>
        <w:ind w:firstLine="709"/>
        <w:jc w:val="both"/>
      </w:pPr>
      <w:r>
        <w:t>СТАТЬЯ 1.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 xml:space="preserve">"О развитии сельского хозяйства в Приморском крае" (Ведомости Законодательного Собрания Приморского края, 2007, № 19, стр. 2; 2009,       № 107, стр. 30, № 132, стр. 2; 2012, № 25, стр. 9; 2013, № 55, стр. 58, № 60, стр. 8; </w:t>
      </w:r>
      <w:proofErr w:type="gramStart"/>
      <w:r>
        <w:rPr>
          <w:szCs w:val="28"/>
        </w:rPr>
        <w:t>2015, № 138, стр. 24; 2018, № 52, стр. 60) следующие изменения:</w:t>
      </w:r>
      <w:proofErr w:type="gramEnd"/>
    </w:p>
    <w:p w:rsidR="00751714" w:rsidRPr="006B7728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1)в статье 4:</w:t>
      </w:r>
    </w:p>
    <w:p w:rsidR="00751714" w:rsidRPr="006B7728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а</w:t>
      </w:r>
      <w:proofErr w:type="gramStart"/>
      <w:r w:rsidRPr="006B7728">
        <w:rPr>
          <w:szCs w:val="28"/>
        </w:rPr>
        <w:t>)в</w:t>
      </w:r>
      <w:proofErr w:type="gramEnd"/>
      <w:r w:rsidRPr="006B7728">
        <w:rPr>
          <w:szCs w:val="28"/>
        </w:rPr>
        <w:t xml:space="preserve"> пункте 7 после слов "сельскохозяйственной продукции" дополнить словами "(в том числе органической продукции)";</w:t>
      </w:r>
    </w:p>
    <w:p w:rsidR="00751714" w:rsidRPr="006B7728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б</w:t>
      </w:r>
      <w:proofErr w:type="gramStart"/>
      <w:r w:rsidRPr="006B7728">
        <w:rPr>
          <w:szCs w:val="28"/>
        </w:rPr>
        <w:t>)д</w:t>
      </w:r>
      <w:proofErr w:type="gramEnd"/>
      <w:r w:rsidRPr="006B7728">
        <w:rPr>
          <w:szCs w:val="28"/>
        </w:rPr>
        <w:t>ополнить пунктами 8 и 9 следующего содержания:</w:t>
      </w:r>
    </w:p>
    <w:p w:rsidR="00751714" w:rsidRPr="006B7728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 xml:space="preserve">"8)органическая продукция - экологически чистые сельскохозяйственная продукция, сырье и продовольствие, производство которых соответствует требованиям, установленным Федеральным законом от 3 августа 2018 года № 280-ФЗ "Об органической продукции </w:t>
      </w:r>
      <w:proofErr w:type="gramStart"/>
      <w:r w:rsidRPr="006B7728">
        <w:rPr>
          <w:szCs w:val="28"/>
        </w:rPr>
        <w:t>и</w:t>
      </w:r>
      <w:proofErr w:type="gramEnd"/>
      <w:r w:rsidRPr="006B7728">
        <w:rPr>
          <w:szCs w:val="28"/>
        </w:rPr>
        <w:t xml:space="preserve"> о внесении изменений в отдельные законодательные акты Российской Федерации";</w:t>
      </w:r>
    </w:p>
    <w:p w:rsidR="00751714" w:rsidRPr="006B7728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B7728">
        <w:rPr>
          <w:szCs w:val="28"/>
        </w:rPr>
        <w:t>9)органическое сельское хозяйство - совокупность видов экономической деятельности, которые определены Федеральным законом "О развитии сельского хозяйства" и при осуществлении которых применяются способы, методы и технологии, направленные на обеспечение благоприятного состояния окружающей среды, укрепление здоровья человека, сохранение и восстановление плодородия почв.";</w:t>
      </w:r>
      <w:proofErr w:type="gramEnd"/>
    </w:p>
    <w:p w:rsidR="00751714" w:rsidRPr="006B7728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2)часть 1 статьи 9 дополнить пунктом 6</w:t>
      </w:r>
      <w:r w:rsidRPr="006B7728">
        <w:rPr>
          <w:szCs w:val="28"/>
          <w:vertAlign w:val="superscript"/>
        </w:rPr>
        <w:t>1</w:t>
      </w:r>
      <w:r w:rsidRPr="006B7728">
        <w:rPr>
          <w:szCs w:val="28"/>
        </w:rPr>
        <w:t xml:space="preserve"> следующего содержания: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"6</w:t>
      </w:r>
      <w:r w:rsidRPr="006B7728">
        <w:rPr>
          <w:szCs w:val="28"/>
          <w:vertAlign w:val="superscript"/>
        </w:rPr>
        <w:t>1</w:t>
      </w:r>
      <w:r w:rsidRPr="006B7728">
        <w:rPr>
          <w:szCs w:val="28"/>
        </w:rPr>
        <w:t>)развитие органического сельского</w:t>
      </w:r>
      <w:r w:rsidRPr="00E348B3">
        <w:rPr>
          <w:szCs w:val="28"/>
        </w:rPr>
        <w:t xml:space="preserve"> хозяйства и поддержка производителей органической продукции</w:t>
      </w:r>
      <w:proofErr w:type="gramStart"/>
      <w:r w:rsidRPr="00E348B3">
        <w:rPr>
          <w:szCs w:val="28"/>
        </w:rPr>
        <w:t>;"</w:t>
      </w:r>
      <w:proofErr w:type="gramEnd"/>
      <w:r w:rsidRPr="00E348B3">
        <w:rPr>
          <w:szCs w:val="28"/>
        </w:rPr>
        <w:t>;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3)часть 2 статьи 11 дополнить пунктом 10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>
        <w:rPr>
          <w:szCs w:val="28"/>
          <w:vertAlign w:val="superscript"/>
        </w:rPr>
        <w:t>1</w:t>
      </w:r>
      <w:r>
        <w:rPr>
          <w:szCs w:val="28"/>
        </w:rPr>
        <w:t>)о состоянии развития органического сельского хозяйства и производства органической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19: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аименование статьи дополнить словами ", а также осуществляющих производство органической продукции";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изложить в следующей редакции: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"1.Целями государственной поддержки сельскохозяйственных товаропроизводителей, осуществляющих мероприятия по улучшению плодородия земель, борьбе с особо опасными вредителями, болезнями сельскохозяйственных растений и карантинными сорными растениями в </w:t>
      </w:r>
      <w:r>
        <w:rPr>
          <w:szCs w:val="28"/>
        </w:rPr>
        <w:lastRenderedPageBreak/>
        <w:t>Приморском крае, а также осуществляющих производство органической продукции, являются обеспечение, сохранение и воспроизводство плодородия почв, рациональное использование сельскохозяйственных угодий, обеспечение экологического равновесия, повышение урожайности сельскохозяйственных культур, улучшение фитосанитарного состояния сельскохозяйственных угодий и развитие органического сельского</w:t>
      </w:r>
      <w:proofErr w:type="gramEnd"/>
      <w:r>
        <w:rPr>
          <w:szCs w:val="28"/>
        </w:rPr>
        <w:t xml:space="preserve"> хозяйства</w:t>
      </w:r>
      <w:proofErr w:type="gramStart"/>
      <w:r>
        <w:rPr>
          <w:szCs w:val="28"/>
        </w:rPr>
        <w:t>.";</w:t>
      </w:r>
      <w:proofErr w:type="gramEnd"/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751714" w:rsidRPr="002312B8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12B8">
        <w:rPr>
          <w:szCs w:val="28"/>
        </w:rPr>
        <w:t xml:space="preserve">в абзаце первом слова ", </w:t>
      </w:r>
      <w:proofErr w:type="gramStart"/>
      <w:r w:rsidRPr="002312B8">
        <w:rPr>
          <w:szCs w:val="28"/>
        </w:rPr>
        <w:t>указанная</w:t>
      </w:r>
      <w:proofErr w:type="gramEnd"/>
      <w:r w:rsidRPr="002312B8">
        <w:rPr>
          <w:szCs w:val="28"/>
        </w:rPr>
        <w:t xml:space="preserve"> в части 1 настоящей статьи" заменить словами "сельскохозяйственных товаропроизводителей, указанных в части 1 настоящей статьи";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4</w:t>
      </w:r>
      <w:r w:rsidRPr="000D501F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</w:t>
      </w:r>
      <w:r w:rsidRPr="000D501F">
        <w:rPr>
          <w:szCs w:val="28"/>
          <w:vertAlign w:val="superscript"/>
        </w:rPr>
        <w:t>2</w:t>
      </w:r>
      <w:r>
        <w:rPr>
          <w:szCs w:val="28"/>
        </w:rPr>
        <w:t>)субсидирование части расходов, понесенных сельскохозяйственными товаропроизводителями на производство органической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751714" w:rsidRDefault="00751714" w:rsidP="007517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"3.Порядок, условия и размер предоставления государственной поддержки, указанной в части 2 настоящей статьи, утверждаются Администрацией Приморского края</w:t>
      </w:r>
      <w:proofErr w:type="gramStart"/>
      <w:r>
        <w:rPr>
          <w:szCs w:val="28"/>
        </w:rPr>
        <w:t>.".</w:t>
      </w:r>
      <w:proofErr w:type="gramEnd"/>
    </w:p>
    <w:p w:rsidR="00751714" w:rsidRDefault="00751714" w:rsidP="00751714">
      <w:pPr>
        <w:ind w:firstLine="709"/>
        <w:jc w:val="both"/>
      </w:pPr>
    </w:p>
    <w:p w:rsidR="00751714" w:rsidRDefault="00751714" w:rsidP="00751714">
      <w:pPr>
        <w:ind w:firstLine="709"/>
        <w:jc w:val="both"/>
      </w:pPr>
      <w:r>
        <w:t xml:space="preserve">СТАТЬЯ 2. </w:t>
      </w:r>
    </w:p>
    <w:p w:rsidR="00751714" w:rsidRDefault="00751714" w:rsidP="00751714">
      <w:pPr>
        <w:ind w:firstLine="709"/>
        <w:jc w:val="both"/>
      </w:pPr>
      <w:r>
        <w:t>Настоящий Закон вступает в силу с 1 января 2020 года.</w:t>
      </w:r>
    </w:p>
    <w:p w:rsidR="00751714" w:rsidRDefault="00751714" w:rsidP="00751714">
      <w:pPr>
        <w:jc w:val="both"/>
      </w:pPr>
    </w:p>
    <w:p w:rsidR="00751714" w:rsidRDefault="00751714" w:rsidP="00751714">
      <w:pPr>
        <w:jc w:val="both"/>
      </w:pPr>
    </w:p>
    <w:p w:rsidR="00751714" w:rsidRDefault="00751714" w:rsidP="00751714">
      <w:pPr>
        <w:jc w:val="both"/>
      </w:pPr>
    </w:p>
    <w:p w:rsidR="00751714" w:rsidRDefault="00751714" w:rsidP="00751714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751714" w:rsidP="00751714">
      <w:pPr>
        <w:rPr>
          <w:szCs w:val="28"/>
        </w:rPr>
      </w:pPr>
      <w:r>
        <w:rPr>
          <w:szCs w:val="28"/>
        </w:rPr>
        <w:t>Губернатора края                                                                             О.Н. Кожемяко</w:t>
      </w:r>
    </w:p>
    <w:p w:rsidR="00BD48E9" w:rsidRDefault="00BD48E9" w:rsidP="00751714">
      <w:pPr>
        <w:rPr>
          <w:szCs w:val="28"/>
        </w:rPr>
      </w:pPr>
    </w:p>
    <w:p w:rsidR="00BD48E9" w:rsidRDefault="00BD48E9" w:rsidP="00BD48E9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BD48E9" w:rsidRDefault="00BD48E9" w:rsidP="00BD48E9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 декабря 2018 года</w:t>
      </w:r>
    </w:p>
    <w:p w:rsidR="00BD48E9" w:rsidRDefault="00BD48E9" w:rsidP="00BD48E9">
      <w:r>
        <w:rPr>
          <w:rFonts w:eastAsia="Calibri"/>
          <w:szCs w:val="28"/>
          <w:lang w:eastAsia="en-US"/>
        </w:rPr>
        <w:t xml:space="preserve">№ </w:t>
      </w:r>
      <w:r>
        <w:rPr>
          <w:rFonts w:eastAsia="Calibri"/>
          <w:szCs w:val="28"/>
          <w:lang w:eastAsia="en-US"/>
        </w:rPr>
        <w:t>399</w:t>
      </w:r>
      <w:r>
        <w:rPr>
          <w:rFonts w:eastAsia="Calibri"/>
          <w:szCs w:val="28"/>
          <w:lang w:eastAsia="en-US"/>
        </w:rPr>
        <w:t>-КЗ</w:t>
      </w:r>
      <w:bookmarkEnd w:id="0"/>
    </w:p>
    <w:sectPr w:rsidR="00BD48E9" w:rsidSect="0075171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991" w:rsidRDefault="00725991">
      <w:r>
        <w:separator/>
      </w:r>
    </w:p>
  </w:endnote>
  <w:endnote w:type="continuationSeparator" w:id="0">
    <w:p w:rsidR="00725991" w:rsidRDefault="0072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991" w:rsidRDefault="00725991">
      <w:r>
        <w:separator/>
      </w:r>
    </w:p>
  </w:footnote>
  <w:footnote w:type="continuationSeparator" w:id="0">
    <w:p w:rsidR="00725991" w:rsidRDefault="007259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714" w:rsidRDefault="00751714" w:rsidP="0075171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D48E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714"/>
    <w:rsid w:val="0003291F"/>
    <w:rsid w:val="000D02ED"/>
    <w:rsid w:val="00380EE1"/>
    <w:rsid w:val="003B26E7"/>
    <w:rsid w:val="0047435B"/>
    <w:rsid w:val="005A2827"/>
    <w:rsid w:val="00725991"/>
    <w:rsid w:val="00751714"/>
    <w:rsid w:val="007B3D98"/>
    <w:rsid w:val="00A4794A"/>
    <w:rsid w:val="00AB70F9"/>
    <w:rsid w:val="00AC31EC"/>
    <w:rsid w:val="00B14397"/>
    <w:rsid w:val="00BD48E9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5171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517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2018-11-28T04:22:00Z</cp:lastPrinted>
  <dcterms:created xsi:type="dcterms:W3CDTF">2018-12-03T04:26:00Z</dcterms:created>
  <dcterms:modified xsi:type="dcterms:W3CDTF">2018-12-03T04:26:00Z</dcterms:modified>
</cp:coreProperties>
</file>