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492681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D44B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D44BF">
              <w:rPr>
                <w:szCs w:val="28"/>
              </w:rPr>
              <w:t>28.11.2018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D44BF" w:rsidRPr="003D44BF">
              <w:rPr>
                <w:szCs w:val="28"/>
              </w:rPr>
              <w:t>1178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D44B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D44BF" w:rsidP="0094344A">
            <w:pPr>
              <w:ind w:left="-108"/>
              <w:jc w:val="both"/>
            </w:pPr>
            <w:r w:rsidRPr="003D44BF">
              <w:t xml:space="preserve">Об изменении в составе комитета Законодательного Собрания по </w:t>
            </w:r>
            <w:proofErr w:type="gramStart"/>
            <w:r w:rsidRPr="003D44BF">
              <w:t>бюджетно-налоговой</w:t>
            </w:r>
            <w:proofErr w:type="gramEnd"/>
            <w:r w:rsidRPr="003D44BF">
              <w:t xml:space="preserve"> политике и финансовым ресурсам</w:t>
            </w:r>
          </w:p>
          <w:p w:rsidR="000B3FB2" w:rsidRPr="003D44BF" w:rsidRDefault="000B3FB2" w:rsidP="0094344A">
            <w:pPr>
              <w:ind w:left="-108"/>
              <w:jc w:val="both"/>
            </w:pPr>
          </w:p>
        </w:tc>
      </w:tr>
    </w:tbl>
    <w:p w:rsidR="003D44BF" w:rsidRPr="003D44BF" w:rsidRDefault="003D44BF" w:rsidP="003D44BF">
      <w:pPr>
        <w:ind w:firstLine="709"/>
        <w:jc w:val="both"/>
      </w:pPr>
      <w:bookmarkStart w:id="0" w:name="_GoBack"/>
      <w:bookmarkEnd w:id="0"/>
      <w:r w:rsidRPr="003D44BF">
        <w:t xml:space="preserve">Рассмотрев заявление депутата Законодательного Собрания </w:t>
      </w:r>
      <w:r w:rsidRPr="003D44BF">
        <w:br/>
        <w:t xml:space="preserve">Овсянниковой Г.В., в соответствии с </w:t>
      </w:r>
      <w:r w:rsidRPr="003D44BF">
        <w:rPr>
          <w:szCs w:val="28"/>
        </w:rPr>
        <w:t xml:space="preserve">пунктом 2.3 раздела 2 </w:t>
      </w:r>
      <w:r w:rsidRPr="003D44BF">
        <w:t>Положения о комитетах Законодательного Собрания Приморского края, утвержденного постановлением Законодательного Собрания Приморского края от 29.04.2008 № 951, Законодательное Собрание Приморского края</w:t>
      </w:r>
    </w:p>
    <w:p w:rsidR="003D44BF" w:rsidRPr="003D44BF" w:rsidRDefault="003D44BF" w:rsidP="003D44BF"/>
    <w:p w:rsidR="003D44BF" w:rsidRPr="003D44BF" w:rsidRDefault="003D44BF" w:rsidP="003D44BF">
      <w:r w:rsidRPr="003D44BF">
        <w:t>ПОСТАНОВЛЯЕТ:</w:t>
      </w:r>
    </w:p>
    <w:p w:rsidR="003D44BF" w:rsidRPr="003D44BF" w:rsidRDefault="003D44BF" w:rsidP="003D44BF"/>
    <w:p w:rsidR="003D44BF" w:rsidRPr="003D44BF" w:rsidRDefault="003D44BF" w:rsidP="003D44BF">
      <w:pPr>
        <w:tabs>
          <w:tab w:val="left" w:pos="709"/>
          <w:tab w:val="left" w:pos="851"/>
          <w:tab w:val="left" w:pos="993"/>
        </w:tabs>
        <w:jc w:val="both"/>
      </w:pPr>
      <w:r w:rsidRPr="003D44BF">
        <w:tab/>
        <w:t xml:space="preserve">1.Ввести в состав комитета Законодательного Собрания по </w:t>
      </w:r>
      <w:proofErr w:type="gramStart"/>
      <w:r w:rsidRPr="003D44BF">
        <w:t>бюджетно-налоговой</w:t>
      </w:r>
      <w:proofErr w:type="gramEnd"/>
      <w:r w:rsidRPr="003D44BF">
        <w:t xml:space="preserve"> политике и финансовым ресурсам депутата Законодательного Собрания Овсянникову Галину Викторовну.</w:t>
      </w:r>
    </w:p>
    <w:p w:rsidR="003D44BF" w:rsidRPr="003D44BF" w:rsidRDefault="003D44BF" w:rsidP="003D44BF">
      <w:pPr>
        <w:jc w:val="both"/>
      </w:pPr>
    </w:p>
    <w:p w:rsidR="003D44BF" w:rsidRPr="003D44BF" w:rsidRDefault="003D44BF" w:rsidP="003D44BF">
      <w:pPr>
        <w:jc w:val="both"/>
      </w:pPr>
      <w:r w:rsidRPr="003D44BF">
        <w:tab/>
        <w:t xml:space="preserve">2.Изменить численный состав комитета Законодательного Собрания по </w:t>
      </w:r>
      <w:proofErr w:type="gramStart"/>
      <w:r w:rsidRPr="003D44BF">
        <w:t>бюджетно-налоговой</w:t>
      </w:r>
      <w:proofErr w:type="gramEnd"/>
      <w:r w:rsidRPr="003D44BF">
        <w:t xml:space="preserve"> политике и финансовым ресурсам.</w:t>
      </w:r>
    </w:p>
    <w:p w:rsidR="003D44BF" w:rsidRPr="003D44BF" w:rsidRDefault="003D44BF" w:rsidP="003D44BF">
      <w:pPr>
        <w:jc w:val="both"/>
      </w:pPr>
      <w:r w:rsidRPr="003D44BF">
        <w:tab/>
      </w:r>
    </w:p>
    <w:p w:rsidR="003D44BF" w:rsidRPr="003D44BF" w:rsidRDefault="003D44BF" w:rsidP="003D44BF">
      <w:pPr>
        <w:jc w:val="both"/>
      </w:pPr>
      <w:r w:rsidRPr="003D44BF">
        <w:tab/>
        <w:t>3.Настоящее постановление вступает в силу со дня его принятия.</w:t>
      </w:r>
    </w:p>
    <w:p w:rsidR="003D44BF" w:rsidRPr="003D44BF" w:rsidRDefault="003D44BF" w:rsidP="003D44BF">
      <w:pPr>
        <w:jc w:val="both"/>
      </w:pPr>
    </w:p>
    <w:p w:rsidR="003D44BF" w:rsidRPr="003D44BF" w:rsidRDefault="003D44BF" w:rsidP="003D44BF">
      <w:pPr>
        <w:jc w:val="both"/>
      </w:pPr>
    </w:p>
    <w:p w:rsidR="003D44BF" w:rsidRPr="003D44BF" w:rsidRDefault="003D44BF" w:rsidP="003D44BF">
      <w:pPr>
        <w:jc w:val="both"/>
      </w:pPr>
    </w:p>
    <w:p w:rsidR="003D44BF" w:rsidRPr="003D44BF" w:rsidRDefault="003D44BF" w:rsidP="003D44BF">
      <w:pPr>
        <w:jc w:val="both"/>
      </w:pPr>
      <w:r w:rsidRPr="003D44BF">
        <w:t>Председатель</w:t>
      </w:r>
    </w:p>
    <w:p w:rsidR="003D44BF" w:rsidRPr="003D44BF" w:rsidRDefault="003D44BF" w:rsidP="003D44BF">
      <w:pPr>
        <w:jc w:val="both"/>
      </w:pPr>
      <w:r w:rsidRPr="003D44BF">
        <w:t xml:space="preserve">Законодательного Собрания </w:t>
      </w:r>
      <w:r w:rsidRPr="003D44BF">
        <w:tab/>
      </w:r>
      <w:r w:rsidRPr="003D44BF">
        <w:tab/>
      </w:r>
      <w:r w:rsidRPr="003D44BF">
        <w:tab/>
      </w:r>
      <w:r w:rsidRPr="003D44BF">
        <w:tab/>
      </w:r>
      <w:r w:rsidRPr="003D44BF">
        <w:tab/>
      </w:r>
      <w:r w:rsidRPr="003D44BF"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6F69" w:rsidRDefault="001A6F69">
      <w:r>
        <w:separator/>
      </w:r>
    </w:p>
  </w:endnote>
  <w:endnote w:type="continuationSeparator" w:id="0">
    <w:p w:rsidR="001A6F69" w:rsidRDefault="001A6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6F69" w:rsidRDefault="001A6F69">
      <w:r>
        <w:separator/>
      </w:r>
    </w:p>
  </w:footnote>
  <w:footnote w:type="continuationSeparator" w:id="0">
    <w:p w:rsidR="001A6F69" w:rsidRDefault="001A6F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D44BF"/>
    <w:rsid w:val="00057575"/>
    <w:rsid w:val="000B3FB2"/>
    <w:rsid w:val="000D628E"/>
    <w:rsid w:val="000E5228"/>
    <w:rsid w:val="00123119"/>
    <w:rsid w:val="00155F7F"/>
    <w:rsid w:val="001A6F69"/>
    <w:rsid w:val="003325F4"/>
    <w:rsid w:val="00392E21"/>
    <w:rsid w:val="003D44BF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2018-11-28T06:14:00Z</cp:lastPrinted>
  <dcterms:created xsi:type="dcterms:W3CDTF">2018-11-28T06:13:00Z</dcterms:created>
  <dcterms:modified xsi:type="dcterms:W3CDTF">2018-11-28T06:14:00Z</dcterms:modified>
</cp:coreProperties>
</file>