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67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9460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94605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94605" w:rsidRPr="00894605">
              <w:rPr>
                <w:szCs w:val="28"/>
              </w:rPr>
              <w:t>1177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9460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94605" w:rsidP="0094344A">
            <w:pPr>
              <w:ind w:left="-108"/>
              <w:jc w:val="both"/>
            </w:pPr>
            <w:r w:rsidRPr="00894605">
              <w:t xml:space="preserve">О внесении изменений в </w:t>
            </w:r>
            <w:proofErr w:type="spellStart"/>
            <w:proofErr w:type="gramStart"/>
            <w:r w:rsidRPr="00894605">
              <w:t>прило</w:t>
            </w:r>
            <w:r>
              <w:t>-</w:t>
            </w:r>
            <w:r w:rsidRPr="00894605">
              <w:t>жение</w:t>
            </w:r>
            <w:proofErr w:type="spellEnd"/>
            <w:proofErr w:type="gramEnd"/>
            <w:r w:rsidRPr="00894605">
              <w:t xml:space="preserve"> к постановлению </w:t>
            </w:r>
            <w:proofErr w:type="spellStart"/>
            <w:r w:rsidRPr="00894605">
              <w:t>Законода</w:t>
            </w:r>
            <w:proofErr w:type="spellEnd"/>
            <w:r>
              <w:t>-</w:t>
            </w:r>
            <w:r w:rsidRPr="00894605">
              <w:t xml:space="preserve">тельного Собрания Приморского края от 07.08.2002 № 36 </w:t>
            </w:r>
            <w:r>
              <w:br/>
            </w:r>
            <w:r w:rsidRPr="00894605">
              <w:t>"О Регламенте Законодательного Собрания Приморского края"</w:t>
            </w:r>
          </w:p>
          <w:p w:rsidR="000B3FB2" w:rsidRPr="00894605" w:rsidRDefault="000B3FB2" w:rsidP="0094344A">
            <w:pPr>
              <w:ind w:left="-108"/>
              <w:jc w:val="both"/>
            </w:pPr>
          </w:p>
        </w:tc>
      </w:tr>
    </w:tbl>
    <w:p w:rsidR="00894605" w:rsidRPr="00894605" w:rsidRDefault="00894605" w:rsidP="00894605">
      <w:pPr>
        <w:ind w:firstLine="709"/>
      </w:pPr>
      <w:r w:rsidRPr="00894605">
        <w:t>Законодательное Собрание Приморского края</w:t>
      </w:r>
    </w:p>
    <w:p w:rsidR="00894605" w:rsidRPr="00894605" w:rsidRDefault="00894605" w:rsidP="00894605"/>
    <w:p w:rsidR="00894605" w:rsidRPr="00894605" w:rsidRDefault="00894605" w:rsidP="00894605">
      <w:r w:rsidRPr="00894605">
        <w:t>ПОСТАНОВЛЯЕТ:</w:t>
      </w:r>
    </w:p>
    <w:p w:rsidR="00894605" w:rsidRPr="00894605" w:rsidRDefault="00894605" w:rsidP="00894605"/>
    <w:p w:rsidR="00894605" w:rsidRPr="00894605" w:rsidRDefault="00894605" w:rsidP="008946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4605">
        <w:rPr>
          <w:szCs w:val="28"/>
        </w:rPr>
        <w:t xml:space="preserve"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</w:t>
      </w:r>
      <w:proofErr w:type="gramStart"/>
      <w:r w:rsidRPr="00894605">
        <w:rPr>
          <w:szCs w:val="28"/>
        </w:rPr>
        <w:t>2011, № 175, стр. 50, № 200, стр. 50, № 207, стр. 35; 2013, № 37, стр. 18, № 45, стр. 61, № 49, стр. 61, № 56, стр. 121, № 64, стр. 79; 2014, № 69, стр. 61, № 84, стр. 28, № 87, стр. 70; 2015, № 133,            стр. 108, № 136, стр. 49; 2016, № 10, стр. 91;</w:t>
      </w:r>
      <w:proofErr w:type="gramEnd"/>
      <w:r w:rsidRPr="00894605">
        <w:rPr>
          <w:szCs w:val="28"/>
        </w:rPr>
        <w:t xml:space="preserve"> </w:t>
      </w:r>
      <w:proofErr w:type="gramStart"/>
      <w:r w:rsidRPr="00894605">
        <w:rPr>
          <w:szCs w:val="28"/>
        </w:rPr>
        <w:t>2017, № 19, стр. 42, № 21,         стр. 33, № 30, стр. 50, № 34, стр. 54, № 40, стр. 30; 2018, № 50, стр. 63, № 59, стр. 43, № 65, стр. 70) следующие изменения:</w:t>
      </w:r>
      <w:proofErr w:type="gramEnd"/>
    </w:p>
    <w:p w:rsidR="00894605" w:rsidRPr="00894605" w:rsidRDefault="00894605" w:rsidP="008946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4605">
        <w:rPr>
          <w:szCs w:val="28"/>
        </w:rPr>
        <w:t>1)дополнить статью 44 частью 2</w:t>
      </w:r>
      <w:r w:rsidRPr="00894605">
        <w:rPr>
          <w:szCs w:val="28"/>
          <w:vertAlign w:val="superscript"/>
        </w:rPr>
        <w:t>1</w:t>
      </w:r>
      <w:r w:rsidRPr="00894605">
        <w:rPr>
          <w:szCs w:val="28"/>
        </w:rPr>
        <w:t xml:space="preserve"> следующего содержания:</w:t>
      </w:r>
    </w:p>
    <w:p w:rsidR="00894605" w:rsidRPr="00894605" w:rsidRDefault="00894605" w:rsidP="008946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4605">
        <w:rPr>
          <w:szCs w:val="28"/>
        </w:rPr>
        <w:t>"2</w:t>
      </w:r>
      <w:r w:rsidRPr="00894605">
        <w:rPr>
          <w:szCs w:val="28"/>
          <w:vertAlign w:val="superscript"/>
        </w:rPr>
        <w:t>1</w:t>
      </w:r>
      <w:r w:rsidRPr="00894605">
        <w:rPr>
          <w:szCs w:val="28"/>
        </w:rPr>
        <w:t xml:space="preserve">.Ответственный комитет направляет проект закона Приморского края по вопросам местного самоуправления в Совет муниципальных образований Приморского края. </w:t>
      </w:r>
      <w:proofErr w:type="gramStart"/>
      <w:r w:rsidRPr="00894605">
        <w:rPr>
          <w:szCs w:val="28"/>
        </w:rPr>
        <w:t>Одновременно с проектом закона Приморского края направляются документы, указанные в пунктах 2-6 части 1 статьи 7 Закона Приморского края "О законодательной деятельности в Приморском крае", а также иные документы, направленные субъектом права законодательной инициативы при внесении проекта закона.";</w:t>
      </w:r>
      <w:proofErr w:type="gramEnd"/>
    </w:p>
    <w:p w:rsidR="00894605" w:rsidRPr="00894605" w:rsidRDefault="00894605" w:rsidP="00894605">
      <w:pPr>
        <w:ind w:firstLine="709"/>
        <w:jc w:val="both"/>
        <w:rPr>
          <w:szCs w:val="28"/>
        </w:rPr>
      </w:pPr>
      <w:r w:rsidRPr="00894605">
        <w:rPr>
          <w:szCs w:val="28"/>
        </w:rPr>
        <w:t>2)в статье 76</w:t>
      </w:r>
      <w:r w:rsidRPr="00894605">
        <w:rPr>
          <w:szCs w:val="28"/>
          <w:vertAlign w:val="superscript"/>
        </w:rPr>
        <w:t>1</w:t>
      </w:r>
      <w:r w:rsidRPr="00894605">
        <w:rPr>
          <w:szCs w:val="28"/>
        </w:rPr>
        <w:t>:</w:t>
      </w:r>
    </w:p>
    <w:p w:rsidR="00894605" w:rsidRPr="00894605" w:rsidRDefault="00894605" w:rsidP="00894605">
      <w:pPr>
        <w:ind w:firstLine="709"/>
        <w:jc w:val="both"/>
        <w:rPr>
          <w:szCs w:val="28"/>
        </w:rPr>
      </w:pPr>
      <w:r w:rsidRPr="00894605">
        <w:rPr>
          <w:szCs w:val="28"/>
        </w:rPr>
        <w:t>а</w:t>
      </w:r>
      <w:proofErr w:type="gramStart"/>
      <w:r w:rsidRPr="00894605">
        <w:rPr>
          <w:szCs w:val="28"/>
        </w:rPr>
        <w:t>)ч</w:t>
      </w:r>
      <w:proofErr w:type="gramEnd"/>
      <w:r w:rsidRPr="00894605">
        <w:rPr>
          <w:szCs w:val="28"/>
        </w:rPr>
        <w:t>асть 7 признать утратившей силу;</w:t>
      </w:r>
    </w:p>
    <w:p w:rsidR="00894605" w:rsidRPr="00894605" w:rsidRDefault="00894605" w:rsidP="00894605">
      <w:pPr>
        <w:ind w:firstLine="709"/>
        <w:jc w:val="both"/>
        <w:rPr>
          <w:szCs w:val="28"/>
        </w:rPr>
      </w:pPr>
      <w:r w:rsidRPr="00894605">
        <w:rPr>
          <w:szCs w:val="28"/>
        </w:rPr>
        <w:t>б</w:t>
      </w:r>
      <w:proofErr w:type="gramStart"/>
      <w:r w:rsidRPr="00894605">
        <w:rPr>
          <w:szCs w:val="28"/>
        </w:rPr>
        <w:t>)ч</w:t>
      </w:r>
      <w:proofErr w:type="gramEnd"/>
      <w:r w:rsidRPr="00894605">
        <w:rPr>
          <w:szCs w:val="28"/>
        </w:rPr>
        <w:t>асть 13 изложить в следующей редакции:</w:t>
      </w:r>
    </w:p>
    <w:p w:rsidR="00894605" w:rsidRPr="00894605" w:rsidRDefault="00894605" w:rsidP="00894605">
      <w:pPr>
        <w:ind w:firstLine="709"/>
        <w:jc w:val="both"/>
        <w:rPr>
          <w:szCs w:val="28"/>
        </w:rPr>
      </w:pPr>
      <w:proofErr w:type="gramStart"/>
      <w:r w:rsidRPr="00894605">
        <w:rPr>
          <w:szCs w:val="28"/>
        </w:rPr>
        <w:t xml:space="preserve">"13.В случае досрочного прекращения полномочий члена Общественной палаты, утвержденного Законодательным Собранием, Законодательное Собрание в порядке, установленном частями 8-12 </w:t>
      </w:r>
      <w:r w:rsidRPr="00894605">
        <w:rPr>
          <w:szCs w:val="28"/>
        </w:rPr>
        <w:lastRenderedPageBreak/>
        <w:t>настоящей статьи, в течение 30 дней со дня досрочного прекращения полномочий члена Общественной палаты утверждает новым членом Общественной палаты одного из числа выдвинутых при формировании Общественной палаты в соответствии со статьей 9 Закона Приморского     края "Об Общественной палате Приморского края" зарегистрированными</w:t>
      </w:r>
      <w:proofErr w:type="gramEnd"/>
      <w:r w:rsidRPr="00894605">
        <w:rPr>
          <w:szCs w:val="28"/>
        </w:rPr>
        <w:t xml:space="preserve"> на территории Приморского края некоммерческими организациями, в том числе региональными общественными объединениями, кандидатов в члены Общественной палаты, но не вошедших ранее в состав Общественной палаты.</w:t>
      </w:r>
    </w:p>
    <w:p w:rsidR="00894605" w:rsidRPr="00894605" w:rsidRDefault="00894605" w:rsidP="00894605">
      <w:pPr>
        <w:ind w:firstLine="709"/>
        <w:jc w:val="both"/>
        <w:rPr>
          <w:szCs w:val="28"/>
        </w:rPr>
      </w:pPr>
      <w:r w:rsidRPr="00894605">
        <w:rPr>
          <w:szCs w:val="28"/>
        </w:rPr>
        <w:t>При предварительном рассмотрении вопроса об утверждении члена Общественной палаты комитет Законодательного Собрания по региональной политике и законности запрашивает у кандидата в члены Общественной палаты письменное заявление о согласии войти в состав Общественной палаты</w:t>
      </w:r>
      <w:proofErr w:type="gramStart"/>
      <w:r w:rsidRPr="00894605">
        <w:rPr>
          <w:szCs w:val="28"/>
        </w:rPr>
        <w:t>.".</w:t>
      </w:r>
      <w:proofErr w:type="gramEnd"/>
    </w:p>
    <w:p w:rsidR="00894605" w:rsidRPr="00894605" w:rsidRDefault="00894605" w:rsidP="00894605">
      <w:pPr>
        <w:ind w:firstLine="709"/>
        <w:jc w:val="both"/>
        <w:rPr>
          <w:szCs w:val="28"/>
        </w:rPr>
      </w:pPr>
    </w:p>
    <w:p w:rsidR="00894605" w:rsidRPr="00894605" w:rsidRDefault="00894605" w:rsidP="00894605">
      <w:pPr>
        <w:ind w:firstLine="709"/>
        <w:jc w:val="both"/>
      </w:pPr>
      <w:r w:rsidRPr="00894605">
        <w:rPr>
          <w:szCs w:val="28"/>
        </w:rPr>
        <w:t>2.Настоящее постановление вступает в силу со дня его принятия.</w:t>
      </w:r>
    </w:p>
    <w:p w:rsidR="00894605" w:rsidRPr="00894605" w:rsidRDefault="00894605" w:rsidP="00894605">
      <w:pPr>
        <w:jc w:val="both"/>
      </w:pPr>
      <w:bookmarkStart w:id="0" w:name="_GoBack"/>
      <w:bookmarkEnd w:id="0"/>
    </w:p>
    <w:p w:rsidR="00894605" w:rsidRPr="00894605" w:rsidRDefault="00894605" w:rsidP="00894605">
      <w:pPr>
        <w:jc w:val="both"/>
      </w:pPr>
    </w:p>
    <w:p w:rsidR="00894605" w:rsidRPr="00894605" w:rsidRDefault="00894605" w:rsidP="00894605">
      <w:pPr>
        <w:jc w:val="both"/>
      </w:pPr>
    </w:p>
    <w:p w:rsidR="00894605" w:rsidRPr="00894605" w:rsidRDefault="00894605" w:rsidP="00894605">
      <w:pPr>
        <w:jc w:val="both"/>
      </w:pPr>
      <w:r w:rsidRPr="00894605">
        <w:t>Председатель</w:t>
      </w:r>
    </w:p>
    <w:p w:rsidR="00894605" w:rsidRPr="00894605" w:rsidRDefault="00894605" w:rsidP="00894605">
      <w:pPr>
        <w:jc w:val="both"/>
      </w:pPr>
      <w:r w:rsidRPr="00894605">
        <w:t xml:space="preserve">Законодательного Собрания </w:t>
      </w:r>
      <w:r w:rsidRPr="00894605">
        <w:tab/>
      </w:r>
      <w:r w:rsidRPr="00894605">
        <w:tab/>
      </w:r>
      <w:r w:rsidRPr="00894605">
        <w:tab/>
      </w:r>
      <w:r w:rsidRPr="00894605">
        <w:tab/>
      </w:r>
      <w:r w:rsidRPr="00894605">
        <w:tab/>
      </w:r>
      <w:r w:rsidRPr="00894605">
        <w:tab/>
        <w:t xml:space="preserve">             А.И. Ролик</w:t>
      </w:r>
    </w:p>
    <w:p w:rsidR="00894605" w:rsidRPr="00894605" w:rsidRDefault="00894605" w:rsidP="00894605">
      <w:pPr>
        <w:jc w:val="both"/>
      </w:pPr>
    </w:p>
    <w:p w:rsidR="00894605" w:rsidRPr="00894605" w:rsidRDefault="00894605" w:rsidP="00894605">
      <w:pPr>
        <w:jc w:val="both"/>
      </w:pPr>
    </w:p>
    <w:p w:rsidR="00894605" w:rsidRPr="00894605" w:rsidRDefault="00894605" w:rsidP="00894605">
      <w:pPr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89460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F2E" w:rsidRDefault="00734F2E">
      <w:r>
        <w:separator/>
      </w:r>
    </w:p>
  </w:endnote>
  <w:endnote w:type="continuationSeparator" w:id="0">
    <w:p w:rsidR="00734F2E" w:rsidRDefault="00734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F2E" w:rsidRDefault="00734F2E">
      <w:r>
        <w:separator/>
      </w:r>
    </w:p>
  </w:footnote>
  <w:footnote w:type="continuationSeparator" w:id="0">
    <w:p w:rsidR="00734F2E" w:rsidRDefault="00734F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4605" w:rsidRDefault="00894605" w:rsidP="0089460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05F8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460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34F2E"/>
    <w:rsid w:val="007B48E7"/>
    <w:rsid w:val="007B5289"/>
    <w:rsid w:val="00835A0E"/>
    <w:rsid w:val="008818A7"/>
    <w:rsid w:val="00894605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5F88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9460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2018-11-28T06:12:00Z</cp:lastPrinted>
  <dcterms:created xsi:type="dcterms:W3CDTF">2018-11-28T06:09:00Z</dcterms:created>
  <dcterms:modified xsi:type="dcterms:W3CDTF">2018-11-28T06:12:00Z</dcterms:modified>
</cp:coreProperties>
</file>