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91944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76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765F">
              <w:rPr>
                <w:szCs w:val="28"/>
              </w:rPr>
              <w:t>1176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76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765F" w:rsidP="0094344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ведении гражданами садоводства и огородничества для собственных нужд на территории Приморского края</w:t>
            </w:r>
            <w:r w:rsidRPr="003B5EAA">
              <w:rPr>
                <w:szCs w:val="28"/>
              </w:rPr>
              <w:t>"</w:t>
            </w:r>
          </w:p>
          <w:p w:rsidR="000B3FB2" w:rsidRPr="0028765F" w:rsidRDefault="000B3FB2" w:rsidP="0094344A">
            <w:pPr>
              <w:ind w:left="-108"/>
              <w:jc w:val="both"/>
            </w:pPr>
          </w:p>
        </w:tc>
      </w:tr>
    </w:tbl>
    <w:p w:rsidR="0028765F" w:rsidRDefault="0028765F" w:rsidP="0028765F">
      <w:pPr>
        <w:ind w:firstLine="709"/>
      </w:pPr>
      <w:r>
        <w:t>Законодательное Собрание Приморского края</w:t>
      </w:r>
    </w:p>
    <w:p w:rsidR="0028765F" w:rsidRDefault="0028765F" w:rsidP="0028765F"/>
    <w:p w:rsidR="0028765F" w:rsidRDefault="0028765F" w:rsidP="0028765F">
      <w:r>
        <w:t>ПОСТАНОВЛЯЕТ:</w:t>
      </w:r>
    </w:p>
    <w:p w:rsidR="0028765F" w:rsidRDefault="0028765F" w:rsidP="0028765F"/>
    <w:p w:rsidR="0028765F" w:rsidRDefault="0028765F" w:rsidP="0028765F">
      <w:pPr>
        <w:ind w:firstLine="709"/>
        <w:jc w:val="both"/>
      </w:pPr>
      <w:r>
        <w:t xml:space="preserve">1.Принять </w:t>
      </w:r>
      <w:r>
        <w:rPr>
          <w:szCs w:val="28"/>
        </w:rPr>
        <w:t>проект закона Приморского края "О ведении гражданами садоводства и огородничества для собственных нужд на территории Приморского края</w:t>
      </w:r>
      <w:r w:rsidRPr="003B5EAA">
        <w:rPr>
          <w:szCs w:val="28"/>
        </w:rPr>
        <w:t xml:space="preserve">" </w:t>
      </w:r>
      <w:r w:rsidRPr="003174F7">
        <w:rPr>
          <w:szCs w:val="28"/>
        </w:rPr>
        <w:t xml:space="preserve"> </w:t>
      </w:r>
      <w:r>
        <w:t>в первом чтении.</w:t>
      </w:r>
    </w:p>
    <w:p w:rsidR="0028765F" w:rsidRDefault="0028765F" w:rsidP="0028765F">
      <w:pPr>
        <w:ind w:firstLine="709"/>
        <w:jc w:val="both"/>
      </w:pPr>
    </w:p>
    <w:p w:rsidR="0028765F" w:rsidRDefault="0028765F" w:rsidP="0028765F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декабря 2018 года.</w:t>
      </w:r>
    </w:p>
    <w:p w:rsidR="0028765F" w:rsidRDefault="0028765F" w:rsidP="0028765F">
      <w:pPr>
        <w:ind w:firstLine="709"/>
        <w:jc w:val="both"/>
      </w:pPr>
    </w:p>
    <w:p w:rsidR="0028765F" w:rsidRDefault="0028765F" w:rsidP="0028765F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765F" w:rsidRDefault="0028765F" w:rsidP="0028765F">
      <w:pPr>
        <w:ind w:firstLine="709"/>
        <w:jc w:val="both"/>
      </w:pPr>
    </w:p>
    <w:p w:rsidR="0028765F" w:rsidRDefault="0028765F" w:rsidP="0028765F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28765F" w:rsidRDefault="0028765F" w:rsidP="0028765F"/>
    <w:p w:rsidR="0028765F" w:rsidRDefault="0028765F" w:rsidP="0028765F"/>
    <w:p w:rsidR="0028765F" w:rsidRDefault="0028765F" w:rsidP="0028765F"/>
    <w:p w:rsidR="0028765F" w:rsidRDefault="0028765F" w:rsidP="0028765F">
      <w:r>
        <w:t>Председатель</w:t>
      </w:r>
    </w:p>
    <w:p w:rsidR="000B3FB2" w:rsidRDefault="0028765F" w:rsidP="0028765F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5F" w:rsidRDefault="0028765F">
      <w:r>
        <w:separator/>
      </w:r>
    </w:p>
  </w:endnote>
  <w:endnote w:type="continuationSeparator" w:id="0">
    <w:p w:rsidR="0028765F" w:rsidRDefault="00287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5F" w:rsidRDefault="0028765F">
      <w:r>
        <w:separator/>
      </w:r>
    </w:p>
  </w:footnote>
  <w:footnote w:type="continuationSeparator" w:id="0">
    <w:p w:rsidR="0028765F" w:rsidRDefault="00287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5F"/>
    <w:rsid w:val="00057575"/>
    <w:rsid w:val="000B3FB2"/>
    <w:rsid w:val="000D628E"/>
    <w:rsid w:val="000E5228"/>
    <w:rsid w:val="00123119"/>
    <w:rsid w:val="00155F7F"/>
    <w:rsid w:val="0028765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2018-11-28T04:10:00Z</cp:lastPrinted>
  <dcterms:created xsi:type="dcterms:W3CDTF">2018-11-28T04:09:00Z</dcterms:created>
  <dcterms:modified xsi:type="dcterms:W3CDTF">2018-11-28T04:11:00Z</dcterms:modified>
</cp:coreProperties>
</file>